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EDB" w:rsidRDefault="008F5EDB" w:rsidP="00943CEF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2009472" behindDoc="0" locked="0" layoutInCell="1" allowOverlap="1">
            <wp:simplePos x="0" y="0"/>
            <wp:positionH relativeFrom="column">
              <wp:posOffset>-878117</wp:posOffset>
            </wp:positionH>
            <wp:positionV relativeFrom="paragraph">
              <wp:posOffset>-327734</wp:posOffset>
            </wp:positionV>
            <wp:extent cx="7145079" cy="10239154"/>
            <wp:effectExtent l="0" t="0" r="0" b="0"/>
            <wp:wrapNone/>
            <wp:docPr id="24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8158" cy="102435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5EDB" w:rsidRDefault="008F5EDB" w:rsidP="00943CEF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8F5EDB" w:rsidRDefault="008F5EDB" w:rsidP="00943CEF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73EFE" w:rsidRDefault="00B73EFE" w:rsidP="00B73EFE">
      <w:pPr>
        <w:ind w:left="360"/>
        <w:jc w:val="center"/>
        <w:rPr>
          <w:b/>
          <w:sz w:val="28"/>
          <w:szCs w:val="28"/>
        </w:rPr>
      </w:pPr>
    </w:p>
    <w:p w:rsidR="00B73EFE" w:rsidRDefault="00B73EFE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8F5EDB" w:rsidRDefault="008F5EDB" w:rsidP="00B73EFE">
      <w:pPr>
        <w:ind w:left="360"/>
        <w:jc w:val="center"/>
        <w:rPr>
          <w:b/>
          <w:sz w:val="28"/>
          <w:szCs w:val="28"/>
        </w:rPr>
      </w:pPr>
    </w:p>
    <w:p w:rsidR="00943CEF" w:rsidRDefault="00943CEF" w:rsidP="00B73EFE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8F5EDB" w:rsidRDefault="008F5EDB" w:rsidP="00B73EFE">
      <w:pPr>
        <w:jc w:val="both"/>
        <w:rPr>
          <w:sz w:val="28"/>
          <w:szCs w:val="28"/>
          <w:u w:val="single"/>
        </w:rPr>
      </w:pPr>
    </w:p>
    <w:p w:rsidR="00943CEF" w:rsidRPr="00B51CD5" w:rsidRDefault="00A65617" w:rsidP="00B73EFE">
      <w:pPr>
        <w:jc w:val="both"/>
        <w:rPr>
          <w:sz w:val="28"/>
          <w:szCs w:val="28"/>
          <w:u w:val="single"/>
        </w:rPr>
      </w:pPr>
      <w:r w:rsidRPr="00B51CD5">
        <w:rPr>
          <w:sz w:val="28"/>
          <w:szCs w:val="28"/>
          <w:u w:val="single"/>
        </w:rPr>
        <w:t>Государственное бюджетное общеобразовательное учреждение «Лениногорская школа №14 для детей с ограниченными возможностями здоровья»</w:t>
      </w:r>
    </w:p>
    <w:p w:rsidR="00943CEF" w:rsidRPr="00B51CD5" w:rsidRDefault="00A65617" w:rsidP="00B73EFE">
      <w:pPr>
        <w:jc w:val="center"/>
        <w:rPr>
          <w:sz w:val="28"/>
          <w:szCs w:val="28"/>
        </w:rPr>
      </w:pPr>
      <w:r w:rsidRPr="00B51CD5">
        <w:rPr>
          <w:sz w:val="28"/>
          <w:szCs w:val="28"/>
        </w:rPr>
        <w:t xml:space="preserve"> </w:t>
      </w:r>
    </w:p>
    <w:p w:rsidR="00943CEF" w:rsidRDefault="00943CEF" w:rsidP="00B73EFE">
      <w:pPr>
        <w:jc w:val="both"/>
        <w:rPr>
          <w:sz w:val="28"/>
          <w:szCs w:val="28"/>
          <w:u w:val="single"/>
        </w:rPr>
      </w:pPr>
      <w:r w:rsidRPr="00B51CD5">
        <w:rPr>
          <w:b/>
          <w:sz w:val="28"/>
          <w:szCs w:val="28"/>
        </w:rPr>
        <w:t>Юридический адрес:</w:t>
      </w:r>
      <w:r w:rsidRPr="00B51CD5">
        <w:rPr>
          <w:sz w:val="28"/>
          <w:szCs w:val="28"/>
        </w:rPr>
        <w:t xml:space="preserve"> </w:t>
      </w:r>
      <w:r w:rsidRPr="00B51CD5">
        <w:rPr>
          <w:sz w:val="28"/>
          <w:szCs w:val="28"/>
          <w:u w:val="single"/>
        </w:rPr>
        <w:t>423250, Республика Татарстан, г. Лениногорск, ул. Садриева, д. 51 а</w:t>
      </w:r>
      <w:r w:rsidR="00A65617" w:rsidRPr="00B51CD5">
        <w:rPr>
          <w:sz w:val="28"/>
          <w:szCs w:val="28"/>
          <w:u w:val="single"/>
        </w:rPr>
        <w:t>,  строение 1, строение 2, тел. 8(85595)51791</w:t>
      </w:r>
    </w:p>
    <w:p w:rsidR="00B51CD5" w:rsidRPr="00B51CD5" w:rsidRDefault="00B51CD5" w:rsidP="00B73EFE">
      <w:pPr>
        <w:jc w:val="both"/>
        <w:rPr>
          <w:sz w:val="28"/>
          <w:szCs w:val="28"/>
          <w:u w:val="single"/>
        </w:rPr>
      </w:pPr>
    </w:p>
    <w:p w:rsidR="00943CEF" w:rsidRDefault="00943CEF" w:rsidP="00B73EFE">
      <w:pPr>
        <w:jc w:val="both"/>
        <w:rPr>
          <w:sz w:val="28"/>
          <w:szCs w:val="28"/>
          <w:u w:val="single"/>
        </w:rPr>
      </w:pPr>
      <w:r w:rsidRPr="00B51CD5">
        <w:rPr>
          <w:b/>
          <w:sz w:val="28"/>
          <w:szCs w:val="28"/>
        </w:rPr>
        <w:t>Фактический адрес:</w:t>
      </w:r>
      <w:r w:rsidRPr="00B51CD5">
        <w:rPr>
          <w:sz w:val="28"/>
          <w:szCs w:val="28"/>
        </w:rPr>
        <w:t xml:space="preserve"> </w:t>
      </w:r>
      <w:r w:rsidRPr="00B51CD5">
        <w:rPr>
          <w:sz w:val="28"/>
          <w:szCs w:val="28"/>
          <w:u w:val="single"/>
        </w:rPr>
        <w:t>423250, Республика Татарстан, г. Лениногорск, ул. Садриева, д. 51 а</w:t>
      </w:r>
      <w:r w:rsidR="00A65617" w:rsidRPr="00B51CD5">
        <w:rPr>
          <w:sz w:val="28"/>
          <w:szCs w:val="28"/>
          <w:u w:val="single"/>
        </w:rPr>
        <w:t xml:space="preserve">, строение 1, строение 2 , тел. 8(85595)51791 </w:t>
      </w:r>
    </w:p>
    <w:p w:rsidR="00B51CD5" w:rsidRPr="00B51CD5" w:rsidRDefault="00B51CD5" w:rsidP="00B73EFE">
      <w:pPr>
        <w:jc w:val="both"/>
        <w:rPr>
          <w:sz w:val="28"/>
          <w:szCs w:val="28"/>
          <w:u w:val="single"/>
        </w:rPr>
      </w:pPr>
    </w:p>
    <w:p w:rsidR="00943CEF" w:rsidRDefault="00943CEF" w:rsidP="00B73EFE">
      <w:pPr>
        <w:jc w:val="both"/>
        <w:rPr>
          <w:sz w:val="28"/>
          <w:szCs w:val="28"/>
        </w:rPr>
      </w:pPr>
      <w:r w:rsidRPr="00B51CD5">
        <w:rPr>
          <w:b/>
          <w:sz w:val="28"/>
          <w:szCs w:val="28"/>
        </w:rPr>
        <w:t>Руководители образовательного учреждения</w:t>
      </w:r>
      <w:r w:rsidRPr="00B51CD5">
        <w:rPr>
          <w:sz w:val="28"/>
          <w:szCs w:val="28"/>
        </w:rPr>
        <w:t>:</w:t>
      </w:r>
    </w:p>
    <w:p w:rsidR="00B51CD5" w:rsidRPr="00B51CD5" w:rsidRDefault="00B51CD5" w:rsidP="00B73EFE">
      <w:pPr>
        <w:jc w:val="both"/>
        <w:rPr>
          <w:sz w:val="28"/>
          <w:szCs w:val="28"/>
        </w:rPr>
      </w:pPr>
    </w:p>
    <w:p w:rsidR="00943CEF" w:rsidRPr="00B51CD5" w:rsidRDefault="00943CEF" w:rsidP="00B73EFE">
      <w:pPr>
        <w:rPr>
          <w:sz w:val="28"/>
          <w:szCs w:val="28"/>
        </w:rPr>
      </w:pPr>
      <w:r w:rsidRPr="00B51CD5">
        <w:rPr>
          <w:b/>
          <w:sz w:val="28"/>
          <w:szCs w:val="28"/>
        </w:rPr>
        <w:t>Директор</w:t>
      </w:r>
      <w:r w:rsidRPr="00B51CD5">
        <w:rPr>
          <w:sz w:val="28"/>
          <w:szCs w:val="28"/>
        </w:rPr>
        <w:t xml:space="preserve"> (руководитель) </w:t>
      </w:r>
      <w:r w:rsidR="009B2434" w:rsidRPr="00B51CD5">
        <w:rPr>
          <w:sz w:val="28"/>
          <w:szCs w:val="28"/>
          <w:u w:val="single"/>
        </w:rPr>
        <w:t>Шевцова Гульнара Агдасовна</w:t>
      </w:r>
      <w:r w:rsidRPr="00B51CD5">
        <w:rPr>
          <w:sz w:val="28"/>
          <w:szCs w:val="28"/>
          <w:u w:val="single"/>
        </w:rPr>
        <w:t xml:space="preserve"> </w:t>
      </w:r>
      <w:r w:rsidRPr="00B51CD5">
        <w:rPr>
          <w:sz w:val="28"/>
          <w:szCs w:val="28"/>
        </w:rPr>
        <w:t xml:space="preserve">  </w:t>
      </w:r>
      <w:r w:rsidR="00A65617" w:rsidRPr="00B51CD5">
        <w:rPr>
          <w:sz w:val="28"/>
          <w:szCs w:val="28"/>
        </w:rPr>
        <w:t xml:space="preserve">  </w:t>
      </w:r>
      <w:r w:rsidR="00B053E8" w:rsidRPr="00B51CD5">
        <w:rPr>
          <w:sz w:val="28"/>
          <w:szCs w:val="28"/>
          <w:u w:val="single"/>
        </w:rPr>
        <w:t>8</w:t>
      </w:r>
      <w:r w:rsidR="00B51CD5" w:rsidRPr="00B51CD5">
        <w:rPr>
          <w:sz w:val="28"/>
          <w:szCs w:val="28"/>
          <w:u w:val="single"/>
        </w:rPr>
        <w:t>9867240956</w:t>
      </w:r>
    </w:p>
    <w:p w:rsidR="00943CEF" w:rsidRPr="00B51CD5" w:rsidRDefault="00943CEF" w:rsidP="00B73EFE">
      <w:pPr>
        <w:tabs>
          <w:tab w:val="left" w:pos="3969"/>
          <w:tab w:val="left" w:pos="7938"/>
          <w:tab w:val="left" w:pos="9639"/>
        </w:tabs>
        <w:rPr>
          <w:sz w:val="28"/>
          <w:szCs w:val="28"/>
        </w:rPr>
      </w:pPr>
      <w:r w:rsidRPr="00B51CD5">
        <w:rPr>
          <w:sz w:val="28"/>
          <w:szCs w:val="28"/>
        </w:rPr>
        <w:tab/>
      </w:r>
    </w:p>
    <w:p w:rsidR="00943CEF" w:rsidRPr="00B51CD5" w:rsidRDefault="00943CEF" w:rsidP="00B73EFE">
      <w:pPr>
        <w:tabs>
          <w:tab w:val="left" w:pos="9639"/>
        </w:tabs>
        <w:rPr>
          <w:b/>
          <w:sz w:val="28"/>
          <w:szCs w:val="28"/>
        </w:rPr>
      </w:pPr>
      <w:r w:rsidRPr="00B51CD5">
        <w:rPr>
          <w:b/>
          <w:sz w:val="28"/>
          <w:szCs w:val="28"/>
        </w:rPr>
        <w:t>Заместитель директора</w:t>
      </w:r>
    </w:p>
    <w:p w:rsidR="00943CEF" w:rsidRPr="00B51CD5" w:rsidRDefault="00943CEF" w:rsidP="00B73EFE">
      <w:pPr>
        <w:tabs>
          <w:tab w:val="left" w:pos="9639"/>
        </w:tabs>
        <w:rPr>
          <w:sz w:val="28"/>
          <w:szCs w:val="28"/>
        </w:rPr>
      </w:pPr>
      <w:r w:rsidRPr="00B51CD5">
        <w:rPr>
          <w:b/>
          <w:sz w:val="28"/>
          <w:szCs w:val="28"/>
        </w:rPr>
        <w:t>по учебной работе</w:t>
      </w:r>
      <w:r w:rsidRPr="00B51CD5">
        <w:rPr>
          <w:sz w:val="28"/>
          <w:szCs w:val="28"/>
        </w:rPr>
        <w:t xml:space="preserve">           </w:t>
      </w:r>
      <w:r w:rsidRPr="00B51CD5">
        <w:rPr>
          <w:sz w:val="28"/>
          <w:szCs w:val="28"/>
          <w:u w:val="single"/>
        </w:rPr>
        <w:t>Моисеенко Ольга Владимировна</w:t>
      </w:r>
      <w:r w:rsidRPr="00B51CD5">
        <w:rPr>
          <w:sz w:val="28"/>
          <w:szCs w:val="28"/>
        </w:rPr>
        <w:t xml:space="preserve">   </w:t>
      </w:r>
      <w:r w:rsidR="00B053E8" w:rsidRPr="00B51CD5">
        <w:rPr>
          <w:sz w:val="28"/>
          <w:szCs w:val="28"/>
          <w:u w:val="single"/>
        </w:rPr>
        <w:t>8</w:t>
      </w:r>
      <w:r w:rsidR="00B51CD5" w:rsidRPr="00B51CD5">
        <w:rPr>
          <w:sz w:val="28"/>
          <w:szCs w:val="28"/>
          <w:u w:val="single"/>
        </w:rPr>
        <w:t>9625718937</w:t>
      </w:r>
    </w:p>
    <w:p w:rsidR="00943CEF" w:rsidRPr="00B51CD5" w:rsidRDefault="00943CEF" w:rsidP="00B73EFE">
      <w:pPr>
        <w:tabs>
          <w:tab w:val="left" w:pos="3969"/>
          <w:tab w:val="left" w:pos="7938"/>
          <w:tab w:val="left" w:pos="9639"/>
        </w:tabs>
        <w:rPr>
          <w:sz w:val="28"/>
          <w:szCs w:val="28"/>
        </w:rPr>
      </w:pPr>
      <w:r w:rsidRPr="00B51CD5">
        <w:rPr>
          <w:sz w:val="28"/>
          <w:szCs w:val="28"/>
        </w:rPr>
        <w:tab/>
      </w:r>
      <w:r w:rsidR="00B51CD5">
        <w:rPr>
          <w:sz w:val="28"/>
          <w:szCs w:val="28"/>
        </w:rPr>
        <w:tab/>
        <w:t xml:space="preserve"> </w:t>
      </w:r>
    </w:p>
    <w:p w:rsidR="00943CEF" w:rsidRPr="00B51CD5" w:rsidRDefault="00943CEF" w:rsidP="00B73EFE">
      <w:pPr>
        <w:tabs>
          <w:tab w:val="left" w:pos="9639"/>
        </w:tabs>
        <w:rPr>
          <w:b/>
          <w:sz w:val="28"/>
          <w:szCs w:val="28"/>
        </w:rPr>
      </w:pPr>
      <w:r w:rsidRPr="00B51CD5">
        <w:rPr>
          <w:b/>
          <w:sz w:val="28"/>
          <w:szCs w:val="28"/>
        </w:rPr>
        <w:t>Заместитель директора</w:t>
      </w:r>
    </w:p>
    <w:p w:rsidR="00943CEF" w:rsidRPr="00B51CD5" w:rsidRDefault="00943CEF" w:rsidP="00B73EFE">
      <w:pPr>
        <w:tabs>
          <w:tab w:val="left" w:pos="9639"/>
        </w:tabs>
        <w:rPr>
          <w:sz w:val="28"/>
          <w:szCs w:val="28"/>
        </w:rPr>
      </w:pPr>
      <w:r w:rsidRPr="00B51CD5">
        <w:rPr>
          <w:b/>
          <w:sz w:val="28"/>
          <w:szCs w:val="28"/>
        </w:rPr>
        <w:t>по воспитательной работе</w:t>
      </w:r>
      <w:r w:rsidRPr="00B51CD5">
        <w:rPr>
          <w:sz w:val="28"/>
          <w:szCs w:val="28"/>
        </w:rPr>
        <w:t xml:space="preserve">  </w:t>
      </w:r>
      <w:r w:rsidRPr="00B51CD5">
        <w:rPr>
          <w:sz w:val="28"/>
          <w:szCs w:val="28"/>
          <w:u w:val="single"/>
        </w:rPr>
        <w:t>Салихова Гульгина Тагировна</w:t>
      </w:r>
      <w:r w:rsidRPr="00B51CD5">
        <w:rPr>
          <w:sz w:val="28"/>
          <w:szCs w:val="28"/>
        </w:rPr>
        <w:t xml:space="preserve">    </w:t>
      </w:r>
      <w:r w:rsidR="00B053E8" w:rsidRPr="00B51CD5">
        <w:rPr>
          <w:sz w:val="28"/>
          <w:szCs w:val="28"/>
          <w:u w:val="single"/>
        </w:rPr>
        <w:t>8</w:t>
      </w:r>
      <w:r w:rsidR="00294E97" w:rsidRPr="00B51CD5">
        <w:rPr>
          <w:sz w:val="28"/>
          <w:szCs w:val="28"/>
          <w:u w:val="single"/>
        </w:rPr>
        <w:t>9625651080</w:t>
      </w:r>
    </w:p>
    <w:p w:rsidR="00943CEF" w:rsidRPr="00B51CD5" w:rsidRDefault="00943CEF" w:rsidP="00B73EFE">
      <w:pPr>
        <w:tabs>
          <w:tab w:val="left" w:pos="3969"/>
          <w:tab w:val="left" w:pos="7938"/>
          <w:tab w:val="left" w:pos="9639"/>
        </w:tabs>
        <w:rPr>
          <w:sz w:val="28"/>
          <w:szCs w:val="28"/>
        </w:rPr>
      </w:pPr>
      <w:r w:rsidRPr="00B51CD5">
        <w:rPr>
          <w:sz w:val="28"/>
          <w:szCs w:val="28"/>
        </w:rPr>
        <w:tab/>
      </w:r>
    </w:p>
    <w:p w:rsidR="00943CEF" w:rsidRPr="00B51CD5" w:rsidRDefault="00943CEF" w:rsidP="00B73EFE">
      <w:pPr>
        <w:tabs>
          <w:tab w:val="left" w:pos="9639"/>
        </w:tabs>
        <w:rPr>
          <w:sz w:val="28"/>
          <w:szCs w:val="28"/>
        </w:rPr>
      </w:pPr>
    </w:p>
    <w:p w:rsidR="00943CEF" w:rsidRPr="00B51CD5" w:rsidRDefault="00943CEF" w:rsidP="00B73EFE">
      <w:pPr>
        <w:tabs>
          <w:tab w:val="left" w:pos="9639"/>
        </w:tabs>
        <w:rPr>
          <w:b/>
          <w:sz w:val="28"/>
          <w:szCs w:val="28"/>
        </w:rPr>
      </w:pPr>
      <w:r w:rsidRPr="00B51CD5">
        <w:rPr>
          <w:b/>
          <w:sz w:val="28"/>
          <w:szCs w:val="28"/>
        </w:rPr>
        <w:t xml:space="preserve">Ответственные работники </w:t>
      </w:r>
    </w:p>
    <w:p w:rsidR="00943CEF" w:rsidRPr="00B51CD5" w:rsidRDefault="00943CEF" w:rsidP="00B73EFE">
      <w:pPr>
        <w:tabs>
          <w:tab w:val="left" w:pos="9639"/>
        </w:tabs>
        <w:rPr>
          <w:b/>
          <w:sz w:val="28"/>
          <w:szCs w:val="28"/>
          <w:u w:val="single"/>
        </w:rPr>
      </w:pPr>
      <w:r w:rsidRPr="00B51CD5">
        <w:rPr>
          <w:b/>
          <w:sz w:val="28"/>
          <w:szCs w:val="28"/>
        </w:rPr>
        <w:t xml:space="preserve">муниципального органа </w:t>
      </w:r>
      <w:r w:rsidRPr="00B51CD5">
        <w:rPr>
          <w:b/>
          <w:sz w:val="28"/>
          <w:szCs w:val="28"/>
          <w:u w:val="single"/>
        </w:rPr>
        <w:t xml:space="preserve"> </w:t>
      </w:r>
    </w:p>
    <w:p w:rsidR="00B51CD5" w:rsidRDefault="00943CEF" w:rsidP="00B73EFE">
      <w:pPr>
        <w:tabs>
          <w:tab w:val="left" w:pos="9639"/>
        </w:tabs>
        <w:rPr>
          <w:sz w:val="28"/>
          <w:szCs w:val="28"/>
        </w:rPr>
      </w:pPr>
      <w:r w:rsidRPr="00B51CD5">
        <w:rPr>
          <w:b/>
          <w:sz w:val="28"/>
          <w:szCs w:val="28"/>
        </w:rPr>
        <w:t>образования</w:t>
      </w:r>
      <w:r w:rsidR="00E05686" w:rsidRPr="00B51CD5">
        <w:rPr>
          <w:sz w:val="28"/>
          <w:szCs w:val="28"/>
        </w:rPr>
        <w:t xml:space="preserve">  </w:t>
      </w:r>
    </w:p>
    <w:p w:rsidR="00B51CD5" w:rsidRDefault="00E05686" w:rsidP="00B73EFE">
      <w:pPr>
        <w:tabs>
          <w:tab w:val="left" w:pos="9639"/>
        </w:tabs>
        <w:jc w:val="right"/>
        <w:rPr>
          <w:sz w:val="28"/>
          <w:szCs w:val="28"/>
          <w:u w:val="single"/>
        </w:rPr>
      </w:pPr>
      <w:r w:rsidRPr="00B51CD5">
        <w:rPr>
          <w:sz w:val="28"/>
          <w:szCs w:val="28"/>
          <w:u w:val="single"/>
        </w:rPr>
        <w:t>в</w:t>
      </w:r>
      <w:r w:rsidR="00294E97" w:rsidRPr="00B51CD5">
        <w:rPr>
          <w:sz w:val="28"/>
          <w:szCs w:val="28"/>
          <w:u w:val="single"/>
        </w:rPr>
        <w:t>е</w:t>
      </w:r>
      <w:r w:rsidRPr="00B51CD5">
        <w:rPr>
          <w:sz w:val="28"/>
          <w:szCs w:val="28"/>
          <w:u w:val="single"/>
        </w:rPr>
        <w:t>дущий специалист МУ «Управление</w:t>
      </w:r>
      <w:r w:rsidR="00294E97" w:rsidRPr="00B51CD5">
        <w:rPr>
          <w:sz w:val="28"/>
          <w:szCs w:val="28"/>
          <w:u w:val="single"/>
        </w:rPr>
        <w:t xml:space="preserve">образования» </w:t>
      </w:r>
    </w:p>
    <w:p w:rsidR="00B73EFE" w:rsidRDefault="00B73EFE" w:rsidP="00B73EFE">
      <w:pPr>
        <w:tabs>
          <w:tab w:val="left" w:pos="9639"/>
        </w:tabs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ИК </w:t>
      </w:r>
      <w:r w:rsidR="00294E97" w:rsidRPr="00B51CD5">
        <w:rPr>
          <w:sz w:val="28"/>
          <w:szCs w:val="28"/>
          <w:u w:val="single"/>
        </w:rPr>
        <w:t>МО» Лениногорский муниципальный район» Р</w:t>
      </w:r>
      <w:r>
        <w:rPr>
          <w:sz w:val="28"/>
          <w:szCs w:val="28"/>
          <w:u w:val="single"/>
        </w:rPr>
        <w:t>Т</w:t>
      </w:r>
    </w:p>
    <w:p w:rsidR="00943CEF" w:rsidRPr="00B73EFE" w:rsidRDefault="00294E97" w:rsidP="00B73EFE">
      <w:pPr>
        <w:tabs>
          <w:tab w:val="left" w:pos="9639"/>
        </w:tabs>
        <w:jc w:val="right"/>
        <w:rPr>
          <w:sz w:val="28"/>
          <w:szCs w:val="28"/>
          <w:u w:val="single"/>
        </w:rPr>
      </w:pPr>
      <w:r w:rsidRPr="00B73EFE">
        <w:rPr>
          <w:sz w:val="28"/>
          <w:szCs w:val="28"/>
          <w:u w:val="single"/>
        </w:rPr>
        <w:t>Газизова Г.Н.</w:t>
      </w:r>
      <w:r w:rsidR="00943CEF" w:rsidRPr="00B73EFE">
        <w:rPr>
          <w:sz w:val="28"/>
          <w:szCs w:val="28"/>
          <w:u w:val="single"/>
        </w:rPr>
        <w:t xml:space="preserve">  </w:t>
      </w:r>
      <w:r w:rsidR="00E05686" w:rsidRPr="00B73EFE">
        <w:rPr>
          <w:sz w:val="28"/>
          <w:szCs w:val="28"/>
          <w:u w:val="single"/>
        </w:rPr>
        <w:t>8(85595) 5-09-95</w:t>
      </w:r>
      <w:r w:rsidRPr="00B73EFE">
        <w:rPr>
          <w:sz w:val="28"/>
          <w:szCs w:val="28"/>
          <w:u w:val="single"/>
        </w:rPr>
        <w:t xml:space="preserve"> </w:t>
      </w:r>
      <w:r w:rsidR="00943CEF" w:rsidRPr="00B73EFE">
        <w:rPr>
          <w:sz w:val="28"/>
          <w:szCs w:val="28"/>
          <w:u w:val="single"/>
        </w:rPr>
        <w:t xml:space="preserve">  </w:t>
      </w:r>
    </w:p>
    <w:p w:rsidR="00943CEF" w:rsidRPr="00B51CD5" w:rsidRDefault="00943CEF" w:rsidP="00B73EFE">
      <w:pPr>
        <w:tabs>
          <w:tab w:val="left" w:pos="9639"/>
        </w:tabs>
        <w:rPr>
          <w:b/>
          <w:sz w:val="28"/>
          <w:szCs w:val="28"/>
          <w:u w:val="single"/>
        </w:rPr>
      </w:pPr>
      <w:r w:rsidRPr="00B51CD5">
        <w:rPr>
          <w:b/>
          <w:sz w:val="28"/>
          <w:szCs w:val="28"/>
        </w:rPr>
        <w:t>Ответственные от</w:t>
      </w:r>
    </w:p>
    <w:p w:rsidR="00B73EFE" w:rsidRDefault="00943CEF" w:rsidP="00B73EFE">
      <w:pPr>
        <w:tabs>
          <w:tab w:val="left" w:pos="9639"/>
        </w:tabs>
        <w:rPr>
          <w:sz w:val="28"/>
          <w:szCs w:val="28"/>
        </w:rPr>
      </w:pPr>
      <w:r w:rsidRPr="00B51CD5">
        <w:rPr>
          <w:b/>
          <w:sz w:val="28"/>
          <w:szCs w:val="28"/>
        </w:rPr>
        <w:t>Госавтоинспекции</w:t>
      </w:r>
      <w:r w:rsidRPr="00B51CD5">
        <w:rPr>
          <w:sz w:val="28"/>
          <w:szCs w:val="28"/>
        </w:rPr>
        <w:t xml:space="preserve">   </w:t>
      </w:r>
    </w:p>
    <w:p w:rsidR="00E05686" w:rsidRPr="00B51CD5" w:rsidRDefault="00943CEF" w:rsidP="00B73EFE">
      <w:pPr>
        <w:tabs>
          <w:tab w:val="left" w:pos="9639"/>
        </w:tabs>
        <w:jc w:val="right"/>
        <w:rPr>
          <w:sz w:val="28"/>
          <w:szCs w:val="28"/>
          <w:u w:val="single"/>
        </w:rPr>
      </w:pPr>
      <w:r w:rsidRPr="00B51CD5">
        <w:rPr>
          <w:sz w:val="28"/>
          <w:szCs w:val="28"/>
        </w:rPr>
        <w:t xml:space="preserve"> </w:t>
      </w:r>
      <w:r w:rsidR="00E05686" w:rsidRPr="00B51CD5">
        <w:rPr>
          <w:sz w:val="28"/>
          <w:szCs w:val="28"/>
          <w:u w:val="single"/>
        </w:rPr>
        <w:t>гос.</w:t>
      </w:r>
      <w:r w:rsidRPr="00B51CD5">
        <w:rPr>
          <w:sz w:val="28"/>
          <w:szCs w:val="28"/>
          <w:u w:val="single"/>
        </w:rPr>
        <w:t xml:space="preserve"> </w:t>
      </w:r>
      <w:r w:rsidR="00E05686" w:rsidRPr="00B51CD5">
        <w:rPr>
          <w:sz w:val="28"/>
          <w:szCs w:val="28"/>
          <w:u w:val="single"/>
        </w:rPr>
        <w:t>и</w:t>
      </w:r>
      <w:r w:rsidRPr="00B51CD5">
        <w:rPr>
          <w:sz w:val="28"/>
          <w:szCs w:val="28"/>
          <w:u w:val="single"/>
        </w:rPr>
        <w:t>нспектор</w:t>
      </w:r>
      <w:r w:rsidR="00B73EFE">
        <w:rPr>
          <w:sz w:val="28"/>
          <w:szCs w:val="28"/>
          <w:u w:val="single"/>
        </w:rPr>
        <w:t xml:space="preserve"> </w:t>
      </w:r>
      <w:r w:rsidR="00E05686" w:rsidRPr="00B51CD5">
        <w:rPr>
          <w:sz w:val="28"/>
          <w:szCs w:val="28"/>
          <w:u w:val="single"/>
        </w:rPr>
        <w:t>дорожного надзора</w:t>
      </w:r>
      <w:r w:rsidRPr="00B51CD5">
        <w:rPr>
          <w:sz w:val="28"/>
          <w:szCs w:val="28"/>
          <w:u w:val="single"/>
        </w:rPr>
        <w:t xml:space="preserve"> </w:t>
      </w:r>
      <w:r w:rsidR="00E05686" w:rsidRPr="00B51CD5">
        <w:rPr>
          <w:sz w:val="28"/>
          <w:szCs w:val="28"/>
          <w:u w:val="single"/>
        </w:rPr>
        <w:t xml:space="preserve"> Хасанов Р,Р,</w:t>
      </w:r>
    </w:p>
    <w:p w:rsidR="00943CEF" w:rsidRPr="00B51CD5" w:rsidRDefault="00E05686" w:rsidP="00B73EFE">
      <w:pPr>
        <w:tabs>
          <w:tab w:val="left" w:pos="9639"/>
        </w:tabs>
        <w:jc w:val="right"/>
        <w:rPr>
          <w:sz w:val="28"/>
          <w:szCs w:val="28"/>
        </w:rPr>
      </w:pPr>
      <w:r w:rsidRPr="00B51CD5">
        <w:rPr>
          <w:sz w:val="28"/>
          <w:szCs w:val="28"/>
          <w:u w:val="single"/>
        </w:rPr>
        <w:t xml:space="preserve"> инспектор по пропаганде Кузьменко М.Ю. </w:t>
      </w:r>
    </w:p>
    <w:p w:rsidR="00943CEF" w:rsidRPr="00B51CD5" w:rsidRDefault="00943CEF" w:rsidP="00B73EFE">
      <w:pPr>
        <w:jc w:val="right"/>
        <w:rPr>
          <w:sz w:val="28"/>
          <w:szCs w:val="28"/>
        </w:rPr>
      </w:pPr>
      <w:r w:rsidRPr="00B51CD5">
        <w:rPr>
          <w:sz w:val="28"/>
          <w:szCs w:val="28"/>
        </w:rPr>
        <w:t xml:space="preserve">                                                                       </w:t>
      </w:r>
      <w:r w:rsidR="00E05686" w:rsidRPr="00B51CD5">
        <w:rPr>
          <w:sz w:val="28"/>
          <w:szCs w:val="28"/>
          <w:u w:val="single"/>
        </w:rPr>
        <w:t xml:space="preserve">8(85595) </w:t>
      </w:r>
      <w:r w:rsidRPr="00B51CD5">
        <w:rPr>
          <w:sz w:val="28"/>
          <w:szCs w:val="28"/>
          <w:u w:val="single"/>
        </w:rPr>
        <w:t>2-72-87, 2-72-71</w:t>
      </w:r>
    </w:p>
    <w:p w:rsidR="00B73EFE" w:rsidRPr="00B51CD5" w:rsidRDefault="00943CEF" w:rsidP="00B73EFE">
      <w:pPr>
        <w:jc w:val="both"/>
        <w:rPr>
          <w:sz w:val="28"/>
          <w:szCs w:val="28"/>
        </w:rPr>
      </w:pPr>
      <w:r w:rsidRPr="00B51CD5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943CEF" w:rsidRPr="00B73EFE" w:rsidRDefault="00943CEF" w:rsidP="00B73EFE">
      <w:pPr>
        <w:tabs>
          <w:tab w:val="left" w:pos="9639"/>
        </w:tabs>
        <w:rPr>
          <w:b/>
          <w:sz w:val="28"/>
          <w:szCs w:val="28"/>
        </w:rPr>
      </w:pPr>
      <w:r w:rsidRPr="00B73EFE">
        <w:rPr>
          <w:b/>
          <w:sz w:val="28"/>
          <w:szCs w:val="28"/>
        </w:rPr>
        <w:t xml:space="preserve">Ответственные работники </w:t>
      </w:r>
    </w:p>
    <w:p w:rsidR="00943CEF" w:rsidRPr="00B73EFE" w:rsidRDefault="00943CEF" w:rsidP="00B73EFE">
      <w:pPr>
        <w:tabs>
          <w:tab w:val="left" w:pos="9639"/>
        </w:tabs>
        <w:rPr>
          <w:b/>
          <w:sz w:val="28"/>
          <w:szCs w:val="28"/>
          <w:u w:val="single"/>
        </w:rPr>
      </w:pPr>
      <w:r w:rsidRPr="00B73EFE">
        <w:rPr>
          <w:b/>
          <w:sz w:val="28"/>
          <w:szCs w:val="28"/>
        </w:rPr>
        <w:t>за мероприятия по профилактике</w:t>
      </w:r>
    </w:p>
    <w:p w:rsidR="00B73EFE" w:rsidRDefault="00943CEF" w:rsidP="00B73EFE">
      <w:pPr>
        <w:tabs>
          <w:tab w:val="left" w:pos="9639"/>
        </w:tabs>
        <w:rPr>
          <w:sz w:val="28"/>
          <w:szCs w:val="28"/>
        </w:rPr>
      </w:pPr>
      <w:r w:rsidRPr="00B73EFE">
        <w:rPr>
          <w:b/>
          <w:sz w:val="28"/>
          <w:szCs w:val="28"/>
        </w:rPr>
        <w:t>детского травматизма</w:t>
      </w:r>
      <w:r w:rsidRPr="00B51CD5">
        <w:rPr>
          <w:sz w:val="28"/>
          <w:szCs w:val="28"/>
        </w:rPr>
        <w:t xml:space="preserve">    </w:t>
      </w:r>
    </w:p>
    <w:p w:rsidR="00B73EFE" w:rsidRPr="00B73EFE" w:rsidRDefault="00B73EFE" w:rsidP="00B73EFE">
      <w:pPr>
        <w:tabs>
          <w:tab w:val="left" w:pos="9639"/>
        </w:tabs>
        <w:jc w:val="right"/>
        <w:rPr>
          <w:sz w:val="28"/>
          <w:szCs w:val="28"/>
          <w:u w:val="single"/>
        </w:rPr>
      </w:pPr>
      <w:r w:rsidRPr="00B73EFE">
        <w:rPr>
          <w:sz w:val="28"/>
          <w:szCs w:val="28"/>
          <w:u w:val="single"/>
        </w:rPr>
        <w:t>г</w:t>
      </w:r>
      <w:r w:rsidR="00B51CD5" w:rsidRPr="00B73EFE">
        <w:rPr>
          <w:sz w:val="28"/>
          <w:szCs w:val="28"/>
          <w:u w:val="single"/>
        </w:rPr>
        <w:t xml:space="preserve">лавный специалист по профилактике ДДТТ </w:t>
      </w:r>
    </w:p>
    <w:p w:rsidR="00943CEF" w:rsidRPr="00B73EFE" w:rsidRDefault="00B51CD5" w:rsidP="00B73EFE">
      <w:pPr>
        <w:tabs>
          <w:tab w:val="left" w:pos="9639"/>
        </w:tabs>
        <w:jc w:val="right"/>
        <w:rPr>
          <w:sz w:val="28"/>
          <w:szCs w:val="28"/>
          <w:u w:val="single"/>
        </w:rPr>
      </w:pPr>
      <w:r w:rsidRPr="00B73EFE">
        <w:rPr>
          <w:sz w:val="28"/>
          <w:szCs w:val="28"/>
          <w:u w:val="single"/>
        </w:rPr>
        <w:t>Захарова Э.С. 8(85595) 2-72-87</w:t>
      </w:r>
    </w:p>
    <w:p w:rsidR="00B51CD5" w:rsidRPr="00B73EFE" w:rsidRDefault="00B51CD5" w:rsidP="00B73EFE">
      <w:pPr>
        <w:tabs>
          <w:tab w:val="left" w:pos="9639"/>
        </w:tabs>
        <w:rPr>
          <w:b/>
          <w:sz w:val="28"/>
          <w:szCs w:val="28"/>
        </w:rPr>
      </w:pPr>
      <w:r w:rsidRPr="00B73EFE">
        <w:rPr>
          <w:b/>
          <w:sz w:val="28"/>
          <w:szCs w:val="28"/>
        </w:rPr>
        <w:t xml:space="preserve">Ответственные работники </w:t>
      </w:r>
    </w:p>
    <w:p w:rsidR="00B51CD5" w:rsidRPr="00B73EFE" w:rsidRDefault="00B51CD5" w:rsidP="00B73EFE">
      <w:pPr>
        <w:tabs>
          <w:tab w:val="left" w:pos="9639"/>
        </w:tabs>
        <w:rPr>
          <w:b/>
          <w:sz w:val="28"/>
          <w:szCs w:val="28"/>
          <w:u w:val="single"/>
        </w:rPr>
      </w:pPr>
      <w:r w:rsidRPr="00B73EFE">
        <w:rPr>
          <w:b/>
          <w:sz w:val="28"/>
          <w:szCs w:val="28"/>
        </w:rPr>
        <w:t>за мероприятия по профилактике</w:t>
      </w:r>
    </w:p>
    <w:p w:rsidR="00B73EFE" w:rsidRDefault="00B51CD5" w:rsidP="00B73EFE">
      <w:pPr>
        <w:tabs>
          <w:tab w:val="left" w:pos="9639"/>
        </w:tabs>
        <w:rPr>
          <w:b/>
          <w:sz w:val="28"/>
          <w:szCs w:val="28"/>
        </w:rPr>
      </w:pPr>
      <w:r w:rsidRPr="00B73EFE">
        <w:rPr>
          <w:b/>
          <w:sz w:val="28"/>
          <w:szCs w:val="28"/>
        </w:rPr>
        <w:t xml:space="preserve">детского травматизма    </w:t>
      </w:r>
    </w:p>
    <w:p w:rsidR="00B51CD5" w:rsidRPr="00B73EFE" w:rsidRDefault="00B51CD5" w:rsidP="00B73EFE">
      <w:pPr>
        <w:tabs>
          <w:tab w:val="left" w:pos="9639"/>
        </w:tabs>
        <w:rPr>
          <w:b/>
          <w:sz w:val="28"/>
          <w:szCs w:val="28"/>
        </w:rPr>
      </w:pPr>
      <w:r w:rsidRPr="00B73EFE">
        <w:rPr>
          <w:b/>
          <w:sz w:val="28"/>
          <w:szCs w:val="28"/>
        </w:rPr>
        <w:t xml:space="preserve">по ГБОУ «Лениногорская школа №14» </w:t>
      </w:r>
    </w:p>
    <w:p w:rsidR="00B73EFE" w:rsidRPr="00B73EFE" w:rsidRDefault="00B51CD5" w:rsidP="00B73EFE">
      <w:pPr>
        <w:tabs>
          <w:tab w:val="left" w:pos="9639"/>
        </w:tabs>
        <w:jc w:val="right"/>
        <w:rPr>
          <w:sz w:val="28"/>
          <w:szCs w:val="28"/>
          <w:u w:val="single"/>
        </w:rPr>
      </w:pPr>
      <w:r w:rsidRPr="00B51CD5">
        <w:rPr>
          <w:sz w:val="28"/>
          <w:szCs w:val="28"/>
        </w:rPr>
        <w:t xml:space="preserve"> </w:t>
      </w:r>
      <w:r w:rsidRPr="00B73EFE">
        <w:rPr>
          <w:sz w:val="28"/>
          <w:szCs w:val="28"/>
          <w:u w:val="single"/>
        </w:rPr>
        <w:t xml:space="preserve">ЗДВР ГБОУ «Лениногорская школа №14» </w:t>
      </w:r>
    </w:p>
    <w:p w:rsidR="00943CEF" w:rsidRPr="00B51CD5" w:rsidRDefault="00B51CD5" w:rsidP="00B73EFE">
      <w:pPr>
        <w:tabs>
          <w:tab w:val="left" w:pos="9639"/>
        </w:tabs>
        <w:jc w:val="right"/>
        <w:rPr>
          <w:sz w:val="28"/>
          <w:szCs w:val="28"/>
          <w:u w:val="single"/>
        </w:rPr>
      </w:pPr>
      <w:r w:rsidRPr="00B73EFE">
        <w:rPr>
          <w:sz w:val="28"/>
          <w:szCs w:val="28"/>
          <w:u w:val="single"/>
        </w:rPr>
        <w:lastRenderedPageBreak/>
        <w:t>Салихова Г.Т. 89625651080</w:t>
      </w:r>
      <w:r w:rsidR="00943CEF" w:rsidRPr="00B73EFE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</w:t>
      </w:r>
      <w:r w:rsidR="00943CEF" w:rsidRPr="00B51CD5">
        <w:rPr>
          <w:sz w:val="28"/>
          <w:szCs w:val="28"/>
        </w:rPr>
        <w:tab/>
        <w:t xml:space="preserve">                                                                    </w:t>
      </w:r>
    </w:p>
    <w:p w:rsidR="00943CEF" w:rsidRPr="00B51CD5" w:rsidRDefault="00943CEF" w:rsidP="00B51CD5">
      <w:pPr>
        <w:jc w:val="both"/>
        <w:rPr>
          <w:sz w:val="28"/>
          <w:szCs w:val="28"/>
        </w:rPr>
      </w:pPr>
      <w:r w:rsidRPr="00B51CD5">
        <w:rPr>
          <w:sz w:val="28"/>
          <w:szCs w:val="28"/>
        </w:rPr>
        <w:t>Ко</w:t>
      </w:r>
      <w:r w:rsidR="00B73EFE">
        <w:rPr>
          <w:sz w:val="28"/>
          <w:szCs w:val="28"/>
        </w:rPr>
        <w:t xml:space="preserve">личество учащихся  </w:t>
      </w:r>
      <w:r w:rsidR="00B73EFE">
        <w:rPr>
          <w:sz w:val="28"/>
          <w:szCs w:val="28"/>
          <w:u w:val="single"/>
        </w:rPr>
        <w:t xml:space="preserve">        136</w:t>
      </w:r>
    </w:p>
    <w:p w:rsidR="00943CEF" w:rsidRPr="00B51CD5" w:rsidRDefault="00B73EFE" w:rsidP="00B73EFE">
      <w:pPr>
        <w:tabs>
          <w:tab w:val="left" w:pos="9639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Наличие уголка по БДД       </w:t>
      </w:r>
      <w:r w:rsidRPr="00B73EFE">
        <w:rPr>
          <w:sz w:val="28"/>
          <w:szCs w:val="28"/>
          <w:u w:val="single"/>
        </w:rPr>
        <w:t>имеется,  фойе 3 этажа</w:t>
      </w:r>
    </w:p>
    <w:p w:rsidR="00943CEF" w:rsidRPr="00B51CD5" w:rsidRDefault="00943CEF" w:rsidP="00B51CD5">
      <w:pPr>
        <w:tabs>
          <w:tab w:val="left" w:pos="9639"/>
        </w:tabs>
        <w:rPr>
          <w:sz w:val="28"/>
          <w:szCs w:val="28"/>
        </w:rPr>
      </w:pPr>
      <w:r w:rsidRPr="00B51CD5">
        <w:rPr>
          <w:sz w:val="28"/>
          <w:szCs w:val="28"/>
        </w:rPr>
        <w:t>Наличие класса по БДД _____________нет____________________________</w:t>
      </w:r>
    </w:p>
    <w:p w:rsidR="00943CEF" w:rsidRPr="00B51CD5" w:rsidRDefault="00943CEF" w:rsidP="00B51CD5">
      <w:pPr>
        <w:tabs>
          <w:tab w:val="left" w:pos="9639"/>
        </w:tabs>
        <w:rPr>
          <w:i/>
          <w:sz w:val="28"/>
          <w:szCs w:val="28"/>
        </w:rPr>
      </w:pPr>
      <w:r w:rsidRPr="00B51CD5">
        <w:rPr>
          <w:i/>
          <w:sz w:val="28"/>
          <w:szCs w:val="28"/>
        </w:rPr>
        <w:t xml:space="preserve">                                                                         (если имеется, указать место расположения)</w:t>
      </w:r>
    </w:p>
    <w:p w:rsidR="005D50AE" w:rsidRPr="00B51CD5" w:rsidRDefault="005D50AE" w:rsidP="00B51CD5">
      <w:pPr>
        <w:tabs>
          <w:tab w:val="left" w:pos="9639"/>
        </w:tabs>
        <w:rPr>
          <w:sz w:val="28"/>
          <w:szCs w:val="28"/>
        </w:rPr>
      </w:pPr>
      <w:r w:rsidRPr="00B51CD5">
        <w:rPr>
          <w:sz w:val="28"/>
          <w:szCs w:val="28"/>
        </w:rPr>
        <w:t>Наличие автогородка (площадки) по БДД ___________</w:t>
      </w:r>
      <w:r w:rsidR="00A97105" w:rsidRPr="00B51CD5">
        <w:rPr>
          <w:sz w:val="28"/>
          <w:szCs w:val="28"/>
        </w:rPr>
        <w:t>нет</w:t>
      </w:r>
      <w:r w:rsidRPr="00B51CD5">
        <w:rPr>
          <w:sz w:val="28"/>
          <w:szCs w:val="28"/>
        </w:rPr>
        <w:t>______________</w:t>
      </w:r>
    </w:p>
    <w:p w:rsidR="005D50AE" w:rsidRPr="00B51CD5" w:rsidRDefault="005D50AE" w:rsidP="00B51CD5">
      <w:pPr>
        <w:tabs>
          <w:tab w:val="left" w:pos="9639"/>
        </w:tabs>
        <w:rPr>
          <w:sz w:val="28"/>
          <w:szCs w:val="28"/>
        </w:rPr>
      </w:pPr>
    </w:p>
    <w:p w:rsidR="00F0629C" w:rsidRDefault="00F0629C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Наличие автобуса</w:t>
      </w:r>
      <w:r w:rsidR="00EA0B43">
        <w:rPr>
          <w:sz w:val="28"/>
          <w:szCs w:val="28"/>
        </w:rPr>
        <w:t xml:space="preserve"> </w:t>
      </w:r>
      <w:r w:rsidR="006516DF">
        <w:rPr>
          <w:sz w:val="28"/>
          <w:szCs w:val="28"/>
        </w:rPr>
        <w:t xml:space="preserve">в </w:t>
      </w:r>
      <w:r w:rsidR="00DD18DC">
        <w:rPr>
          <w:sz w:val="28"/>
          <w:szCs w:val="28"/>
        </w:rPr>
        <w:t>образовательном учреждении</w:t>
      </w:r>
      <w:r>
        <w:rPr>
          <w:sz w:val="28"/>
          <w:szCs w:val="28"/>
        </w:rPr>
        <w:t xml:space="preserve">  _______</w:t>
      </w:r>
      <w:r w:rsidR="00A97105">
        <w:rPr>
          <w:sz w:val="28"/>
          <w:szCs w:val="28"/>
        </w:rPr>
        <w:t>нет</w:t>
      </w:r>
      <w:r>
        <w:rPr>
          <w:sz w:val="28"/>
          <w:szCs w:val="28"/>
        </w:rPr>
        <w:t>______</w:t>
      </w:r>
      <w:r w:rsidR="00DD18DC">
        <w:rPr>
          <w:sz w:val="28"/>
          <w:szCs w:val="28"/>
        </w:rPr>
        <w:t>_____</w:t>
      </w:r>
    </w:p>
    <w:p w:rsidR="00F0629C" w:rsidRPr="00DD18DC" w:rsidRDefault="00DD18DC" w:rsidP="00DD18DC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="00F0629C" w:rsidRPr="00DD18DC">
        <w:rPr>
          <w:i/>
          <w:sz w:val="20"/>
          <w:szCs w:val="20"/>
        </w:rPr>
        <w:t>(при наличии автобуса)</w:t>
      </w:r>
    </w:p>
    <w:p w:rsidR="00F0629C" w:rsidRDefault="006516DF" w:rsidP="003F76E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</w:t>
      </w:r>
      <w:r w:rsidR="00F0629C">
        <w:rPr>
          <w:sz w:val="28"/>
          <w:szCs w:val="28"/>
        </w:rPr>
        <w:t xml:space="preserve"> автобуса  _____</w:t>
      </w:r>
      <w:r>
        <w:rPr>
          <w:sz w:val="28"/>
          <w:szCs w:val="28"/>
        </w:rPr>
        <w:t>______</w:t>
      </w:r>
      <w:r w:rsidR="00F0629C">
        <w:rPr>
          <w:sz w:val="28"/>
          <w:szCs w:val="28"/>
        </w:rPr>
        <w:t>______</w:t>
      </w:r>
      <w:r w:rsidR="00EA067C">
        <w:rPr>
          <w:sz w:val="28"/>
          <w:szCs w:val="28"/>
        </w:rPr>
        <w:t>нет</w:t>
      </w:r>
      <w:r w:rsidR="00F0629C">
        <w:rPr>
          <w:sz w:val="28"/>
          <w:szCs w:val="28"/>
        </w:rPr>
        <w:t>___________________________</w:t>
      </w:r>
    </w:p>
    <w:p w:rsidR="00F0629C" w:rsidRDefault="00F0629C" w:rsidP="003F76E7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</w:t>
      </w:r>
      <w:r w:rsidR="00DD18DC">
        <w:rPr>
          <w:sz w:val="20"/>
          <w:szCs w:val="20"/>
        </w:rPr>
        <w:t xml:space="preserve">              </w:t>
      </w:r>
      <w:r w:rsidRPr="003F76E7">
        <w:rPr>
          <w:sz w:val="20"/>
          <w:szCs w:val="20"/>
        </w:rPr>
        <w:t xml:space="preserve">      (</w:t>
      </w:r>
      <w:r w:rsidR="00DD18DC">
        <w:rPr>
          <w:i/>
          <w:sz w:val="20"/>
          <w:szCs w:val="20"/>
        </w:rPr>
        <w:t>образовательное учреждение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 w:rsidR="007130BE">
        <w:rPr>
          <w:i/>
          <w:sz w:val="20"/>
          <w:szCs w:val="20"/>
        </w:rPr>
        <w:t>др</w:t>
      </w:r>
      <w:r w:rsidR="003F76E7">
        <w:rPr>
          <w:i/>
          <w:sz w:val="20"/>
          <w:szCs w:val="20"/>
        </w:rPr>
        <w:t>.</w:t>
      </w:r>
      <w:r w:rsidR="003F76E7">
        <w:rPr>
          <w:sz w:val="20"/>
          <w:szCs w:val="20"/>
        </w:rPr>
        <w:t>)</w:t>
      </w:r>
    </w:p>
    <w:p w:rsidR="00DE7A53" w:rsidRDefault="00DE7A53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B41311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занятий в </w:t>
      </w:r>
      <w:r w:rsidR="00DD18DC">
        <w:rPr>
          <w:sz w:val="28"/>
          <w:szCs w:val="28"/>
        </w:rPr>
        <w:t>образовательном учреждении</w:t>
      </w:r>
      <w:r>
        <w:rPr>
          <w:sz w:val="28"/>
          <w:szCs w:val="28"/>
        </w:rPr>
        <w:t>:</w:t>
      </w:r>
    </w:p>
    <w:p w:rsidR="00DF1AA7" w:rsidRPr="00B73EFE" w:rsidRDefault="00B73EFE" w:rsidP="00B73EFE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Pr="00B73EFE">
        <w:rPr>
          <w:sz w:val="28"/>
          <w:szCs w:val="28"/>
        </w:rPr>
        <w:t>-</w:t>
      </w:r>
      <w:r w:rsidR="00DF1AA7" w:rsidRPr="00B73EFE">
        <w:rPr>
          <w:sz w:val="28"/>
          <w:szCs w:val="28"/>
        </w:rPr>
        <w:t xml:space="preserve">ая смена: </w:t>
      </w:r>
      <w:r w:rsidR="008C0FEF" w:rsidRPr="00B73EFE">
        <w:rPr>
          <w:sz w:val="28"/>
          <w:szCs w:val="28"/>
          <w:u w:val="single"/>
        </w:rPr>
        <w:t>___</w:t>
      </w:r>
      <w:r w:rsidR="00EA067C" w:rsidRPr="00B73EFE">
        <w:rPr>
          <w:sz w:val="28"/>
          <w:szCs w:val="28"/>
          <w:u w:val="single"/>
        </w:rPr>
        <w:t>08.00_</w:t>
      </w:r>
      <w:r w:rsidR="008C0FEF" w:rsidRPr="00B73EFE">
        <w:rPr>
          <w:sz w:val="28"/>
          <w:szCs w:val="28"/>
          <w:u w:val="single"/>
        </w:rPr>
        <w:t>____</w:t>
      </w:r>
      <w:r w:rsidR="00DF1AA7" w:rsidRPr="00B73EFE">
        <w:rPr>
          <w:sz w:val="28"/>
          <w:szCs w:val="28"/>
        </w:rPr>
        <w:t xml:space="preserve"> – </w:t>
      </w:r>
      <w:r w:rsidR="00EA067C" w:rsidRPr="00B73EFE">
        <w:rPr>
          <w:sz w:val="28"/>
          <w:szCs w:val="28"/>
        </w:rPr>
        <w:t>__</w:t>
      </w:r>
      <w:r w:rsidR="00EA067C" w:rsidRPr="00B73EFE">
        <w:rPr>
          <w:sz w:val="28"/>
          <w:szCs w:val="28"/>
          <w:u w:val="single"/>
        </w:rPr>
        <w:t>15.30___</w:t>
      </w:r>
      <w:r w:rsidR="003C50C2" w:rsidRPr="00B73EFE">
        <w:rPr>
          <w:sz w:val="28"/>
          <w:szCs w:val="28"/>
        </w:rPr>
        <w:t xml:space="preserve"> </w:t>
      </w:r>
    </w:p>
    <w:p w:rsidR="00B73EFE" w:rsidRDefault="00B73EFE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2-ая смена: нет</w:t>
      </w:r>
    </w:p>
    <w:p w:rsidR="008C0FEF" w:rsidRPr="00B73EFE" w:rsidRDefault="008C0FEF" w:rsidP="00B73EFE">
      <w:pPr>
        <w:pStyle w:val="ac"/>
        <w:tabs>
          <w:tab w:val="left" w:pos="9639"/>
        </w:tabs>
        <w:spacing w:line="360" w:lineRule="auto"/>
        <w:rPr>
          <w:sz w:val="28"/>
          <w:szCs w:val="28"/>
        </w:rPr>
      </w:pPr>
    </w:p>
    <w:p w:rsidR="0021221E" w:rsidRDefault="002D082F" w:rsidP="005D4A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Телефоны </w:t>
      </w:r>
      <w:r w:rsidR="00AC3707">
        <w:rPr>
          <w:sz w:val="28"/>
          <w:szCs w:val="28"/>
        </w:rPr>
        <w:t>оперативных</w:t>
      </w:r>
      <w:r w:rsidR="00605E14">
        <w:rPr>
          <w:sz w:val="28"/>
          <w:szCs w:val="28"/>
        </w:rPr>
        <w:t xml:space="preserve"> служб:</w:t>
      </w:r>
    </w:p>
    <w:p w:rsidR="00D6588B" w:rsidRDefault="00B73EFE" w:rsidP="005D4AB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ОГИБДД -</w:t>
      </w:r>
      <w:r w:rsidRPr="00B73EFE">
        <w:rPr>
          <w:sz w:val="28"/>
          <w:szCs w:val="28"/>
          <w:u w:val="single"/>
        </w:rPr>
        <w:t xml:space="preserve"> 8(85595)</w:t>
      </w:r>
      <w:r>
        <w:rPr>
          <w:sz w:val="28"/>
          <w:szCs w:val="28"/>
          <w:u w:val="single"/>
        </w:rPr>
        <w:t xml:space="preserve"> 2 72 31</w:t>
      </w:r>
    </w:p>
    <w:p w:rsidR="00B73EFE" w:rsidRDefault="00B73EFE" w:rsidP="005D4AB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При пожаре -01</w:t>
      </w:r>
    </w:p>
    <w:p w:rsidR="00B73EFE" w:rsidRDefault="00B73EFE" w:rsidP="005D4AB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Полиция -02</w:t>
      </w:r>
    </w:p>
    <w:p w:rsidR="00B73EFE" w:rsidRDefault="00B73EFE" w:rsidP="005D4AB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Скорая помощь – 03</w:t>
      </w:r>
    </w:p>
    <w:p w:rsidR="00B73EFE" w:rsidRDefault="00B73EFE" w:rsidP="005D4AB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Газовая служба - 04</w:t>
      </w:r>
    </w:p>
    <w:p w:rsidR="00B73EFE" w:rsidRDefault="00B73EFE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:rsidR="00B73EFE" w:rsidRDefault="00B73EFE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6588B" w:rsidRDefault="00D658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6588B" w:rsidRDefault="00D658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6588B" w:rsidRDefault="00D658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6588B" w:rsidRDefault="00D658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6588B" w:rsidRDefault="00D658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6588B" w:rsidRDefault="00D658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6588B" w:rsidRDefault="00D658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6588B" w:rsidRDefault="00D658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6588B" w:rsidRDefault="00D658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6588B" w:rsidRDefault="00D658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6588B" w:rsidRDefault="00D658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6588B" w:rsidRDefault="00D658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94E97" w:rsidRDefault="00294E97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94E97" w:rsidRDefault="00294E97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54B53" w:rsidRDefault="00C54B53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C54B53" w:rsidRDefault="00C54B53" w:rsidP="00E82244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План-схемы</w:t>
      </w:r>
      <w:r w:rsidR="007E2CEF">
        <w:rPr>
          <w:sz w:val="28"/>
          <w:szCs w:val="28"/>
        </w:rPr>
        <w:t xml:space="preserve"> </w:t>
      </w:r>
      <w:r w:rsidR="008C0FEF">
        <w:rPr>
          <w:sz w:val="28"/>
          <w:szCs w:val="28"/>
        </w:rPr>
        <w:t>образовательного учреждения</w:t>
      </w:r>
      <w:r w:rsidR="00700C11">
        <w:rPr>
          <w:sz w:val="28"/>
          <w:szCs w:val="28"/>
        </w:rPr>
        <w:t>.</w:t>
      </w:r>
    </w:p>
    <w:p w:rsidR="00605E14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</w:t>
      </w:r>
      <w:r w:rsidR="00605E14">
        <w:rPr>
          <w:sz w:val="28"/>
          <w:szCs w:val="28"/>
        </w:rPr>
        <w:t>айон расположения</w:t>
      </w:r>
      <w:r w:rsidR="007E2CEF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 учреждения</w:t>
      </w:r>
      <w:r w:rsidR="0045109E">
        <w:rPr>
          <w:sz w:val="28"/>
          <w:szCs w:val="28"/>
        </w:rPr>
        <w:t>,</w:t>
      </w:r>
      <w:r w:rsidR="007E2CEF">
        <w:rPr>
          <w:sz w:val="28"/>
          <w:szCs w:val="28"/>
        </w:rPr>
        <w:t xml:space="preserve"> </w:t>
      </w:r>
      <w:r w:rsidR="00D33295">
        <w:rPr>
          <w:sz w:val="28"/>
          <w:szCs w:val="28"/>
        </w:rPr>
        <w:t>пути движе</w:t>
      </w:r>
      <w:r w:rsidR="00A97105">
        <w:rPr>
          <w:sz w:val="28"/>
          <w:szCs w:val="28"/>
        </w:rPr>
        <w:t>ния транспортных средств и обучающихся</w:t>
      </w:r>
      <w:r>
        <w:rPr>
          <w:sz w:val="28"/>
          <w:szCs w:val="28"/>
        </w:rPr>
        <w:t>.</w:t>
      </w:r>
    </w:p>
    <w:p w:rsidR="007E2CEF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="007E2CEF">
        <w:rPr>
          <w:sz w:val="28"/>
          <w:szCs w:val="28"/>
        </w:rPr>
        <w:t>рганизация дорожного движения</w:t>
      </w:r>
      <w:r>
        <w:rPr>
          <w:sz w:val="28"/>
          <w:szCs w:val="28"/>
        </w:rPr>
        <w:t xml:space="preserve"> в непосредственной близости от </w:t>
      </w:r>
      <w:r w:rsidR="007E2CEF">
        <w:rPr>
          <w:sz w:val="28"/>
          <w:szCs w:val="28"/>
        </w:rPr>
        <w:t>образовательного учреждения с размещением соответствующих технических средств</w:t>
      </w:r>
      <w:r>
        <w:rPr>
          <w:sz w:val="28"/>
          <w:szCs w:val="28"/>
        </w:rPr>
        <w:t xml:space="preserve"> организации дорожного движения</w:t>
      </w:r>
      <w:r w:rsidR="0045109E">
        <w:rPr>
          <w:sz w:val="28"/>
          <w:szCs w:val="28"/>
        </w:rPr>
        <w:t>,</w:t>
      </w:r>
      <w:r w:rsidR="00340854">
        <w:rPr>
          <w:sz w:val="28"/>
          <w:szCs w:val="28"/>
        </w:rPr>
        <w:t xml:space="preserve"> маршруты движения детей и</w:t>
      </w:r>
      <w:r w:rsidR="0045109E">
        <w:rPr>
          <w:sz w:val="28"/>
          <w:szCs w:val="28"/>
        </w:rPr>
        <w:t xml:space="preserve"> расположение парковочных мест</w:t>
      </w:r>
      <w:r>
        <w:rPr>
          <w:sz w:val="28"/>
          <w:szCs w:val="28"/>
        </w:rPr>
        <w:t>.</w:t>
      </w:r>
    </w:p>
    <w:p w:rsidR="00C96DFE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</w:t>
      </w:r>
      <w:r w:rsidR="00C96DFE">
        <w:rPr>
          <w:sz w:val="28"/>
          <w:szCs w:val="28"/>
        </w:rPr>
        <w:t>аршруты д</w:t>
      </w:r>
      <w:r w:rsidR="00E85ED3">
        <w:rPr>
          <w:sz w:val="28"/>
          <w:szCs w:val="28"/>
        </w:rPr>
        <w:t xml:space="preserve">вижения </w:t>
      </w:r>
      <w:r w:rsidR="0084736A">
        <w:rPr>
          <w:sz w:val="28"/>
          <w:szCs w:val="28"/>
        </w:rPr>
        <w:t xml:space="preserve">организованных </w:t>
      </w:r>
      <w:r w:rsidR="00E85ED3">
        <w:rPr>
          <w:sz w:val="28"/>
          <w:szCs w:val="28"/>
        </w:rPr>
        <w:t>групп детей от</w:t>
      </w:r>
      <w:r>
        <w:rPr>
          <w:sz w:val="28"/>
          <w:szCs w:val="28"/>
        </w:rPr>
        <w:t> образовательного учреждения</w:t>
      </w:r>
      <w:r w:rsidR="00E85ED3">
        <w:rPr>
          <w:sz w:val="28"/>
          <w:szCs w:val="28"/>
        </w:rPr>
        <w:t xml:space="preserve"> к стадиону</w:t>
      </w:r>
      <w:r w:rsidR="00A97105">
        <w:rPr>
          <w:sz w:val="28"/>
          <w:szCs w:val="28"/>
        </w:rPr>
        <w:t xml:space="preserve"> «Юность»</w:t>
      </w:r>
      <w:r w:rsidR="00E85ED3">
        <w:rPr>
          <w:sz w:val="28"/>
          <w:szCs w:val="28"/>
        </w:rPr>
        <w:t xml:space="preserve">, </w:t>
      </w:r>
      <w:r w:rsidR="00A97105">
        <w:rPr>
          <w:sz w:val="28"/>
          <w:szCs w:val="28"/>
        </w:rPr>
        <w:t>лесо</w:t>
      </w:r>
      <w:r w:rsidR="00E85ED3">
        <w:rPr>
          <w:sz w:val="28"/>
          <w:szCs w:val="28"/>
        </w:rPr>
        <w:t>парку</w:t>
      </w:r>
      <w:r w:rsidR="00A97105">
        <w:rPr>
          <w:sz w:val="28"/>
          <w:szCs w:val="28"/>
        </w:rPr>
        <w:t xml:space="preserve">, ДДТ, ДК,  центральная </w:t>
      </w:r>
      <w:r w:rsidR="003C50C2">
        <w:rPr>
          <w:sz w:val="28"/>
          <w:szCs w:val="28"/>
        </w:rPr>
        <w:t xml:space="preserve"> городская </w:t>
      </w:r>
      <w:r w:rsidR="00A97105">
        <w:rPr>
          <w:sz w:val="28"/>
          <w:szCs w:val="28"/>
        </w:rPr>
        <w:t>библиотека</w:t>
      </w:r>
      <w:r w:rsidR="003C50C2">
        <w:rPr>
          <w:sz w:val="28"/>
          <w:szCs w:val="28"/>
        </w:rPr>
        <w:t xml:space="preserve">, детская библиотека, городской краеведческий музей, музей Нефти и газа.  </w:t>
      </w:r>
    </w:p>
    <w:p w:rsidR="00E208BC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 П</w:t>
      </w:r>
      <w:r w:rsidR="00E208BC">
        <w:rPr>
          <w:sz w:val="28"/>
          <w:szCs w:val="28"/>
        </w:rPr>
        <w:t>ути движения транспортных средств к местам разгрузки/погрузки и рекомендуемы</w:t>
      </w:r>
      <w:r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безопасны</w:t>
      </w:r>
      <w:r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пут</w:t>
      </w:r>
      <w:r>
        <w:rPr>
          <w:sz w:val="28"/>
          <w:szCs w:val="28"/>
        </w:rPr>
        <w:t>и</w:t>
      </w:r>
      <w:r w:rsidR="00E208BC">
        <w:rPr>
          <w:sz w:val="28"/>
          <w:szCs w:val="28"/>
        </w:rPr>
        <w:t xml:space="preserve"> передвижения детей по территории образоват</w:t>
      </w:r>
      <w:r w:rsidR="002F1FF0">
        <w:rPr>
          <w:sz w:val="28"/>
          <w:szCs w:val="28"/>
        </w:rPr>
        <w:t>ельного учреждения</w:t>
      </w:r>
      <w:r w:rsidR="00D33295">
        <w:rPr>
          <w:sz w:val="28"/>
          <w:szCs w:val="28"/>
        </w:rPr>
        <w:t>.</w:t>
      </w:r>
    </w:p>
    <w:p w:rsidR="00D33295" w:rsidRPr="00D33295" w:rsidRDefault="00D33295" w:rsidP="00D3329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1A622C" w:rsidRPr="003C50C2" w:rsidRDefault="00605E14" w:rsidP="00D33295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 w:rsidRPr="003C50C2">
        <w:rPr>
          <w:sz w:val="28"/>
          <w:szCs w:val="28"/>
        </w:rPr>
        <w:t xml:space="preserve"> </w:t>
      </w:r>
      <w:r w:rsidR="00DA1E3E" w:rsidRPr="003C50C2">
        <w:rPr>
          <w:sz w:val="28"/>
          <w:szCs w:val="28"/>
        </w:rPr>
        <w:t>Приложения</w:t>
      </w:r>
    </w:p>
    <w:p w:rsidR="000D1068" w:rsidRDefault="00DA1E3E" w:rsidP="00EF3978">
      <w:pPr>
        <w:tabs>
          <w:tab w:val="left" w:pos="9639"/>
        </w:tabs>
        <w:spacing w:line="360" w:lineRule="auto"/>
        <w:ind w:left="567"/>
        <w:jc w:val="both"/>
        <w:rPr>
          <w:b/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</w:t>
      </w:r>
      <w:r w:rsidR="003C50C2">
        <w:rPr>
          <w:sz w:val="28"/>
          <w:szCs w:val="28"/>
        </w:rPr>
        <w:t>анспортных средств и обучающихся</w:t>
      </w:r>
      <w:r>
        <w:rPr>
          <w:sz w:val="28"/>
          <w:szCs w:val="28"/>
        </w:rPr>
        <w:t xml:space="preserve"> </w:t>
      </w:r>
      <w:r w:rsidRPr="00DA1E3E">
        <w:rPr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  <w:r w:rsidR="003C50C2">
        <w:rPr>
          <w:sz w:val="28"/>
          <w:szCs w:val="28"/>
        </w:rPr>
        <w:t>.</w:t>
      </w: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943CEF" w:rsidRDefault="00943CEF" w:rsidP="00DD7271">
      <w:pPr>
        <w:jc w:val="center"/>
        <w:rPr>
          <w:b/>
          <w:sz w:val="28"/>
          <w:szCs w:val="28"/>
        </w:rPr>
      </w:pPr>
    </w:p>
    <w:p w:rsidR="005D4AB2" w:rsidRDefault="005D4AB2" w:rsidP="00943CEF">
      <w:pPr>
        <w:pStyle w:val="ac"/>
        <w:jc w:val="center"/>
        <w:rPr>
          <w:b/>
          <w:sz w:val="28"/>
          <w:szCs w:val="28"/>
        </w:rPr>
      </w:pPr>
    </w:p>
    <w:p w:rsidR="008F5EDB" w:rsidRDefault="008F5EDB" w:rsidP="00943CEF">
      <w:pPr>
        <w:pStyle w:val="ac"/>
        <w:jc w:val="center"/>
        <w:rPr>
          <w:b/>
          <w:sz w:val="28"/>
          <w:szCs w:val="28"/>
        </w:rPr>
      </w:pPr>
    </w:p>
    <w:p w:rsidR="008F5EDB" w:rsidRDefault="008F5EDB" w:rsidP="00943CEF">
      <w:pPr>
        <w:pStyle w:val="ac"/>
        <w:jc w:val="center"/>
        <w:rPr>
          <w:b/>
          <w:sz w:val="28"/>
          <w:szCs w:val="28"/>
        </w:rPr>
      </w:pPr>
    </w:p>
    <w:p w:rsidR="008F5EDB" w:rsidRDefault="008F5EDB" w:rsidP="00943CEF">
      <w:pPr>
        <w:pStyle w:val="ac"/>
        <w:jc w:val="center"/>
        <w:rPr>
          <w:b/>
          <w:sz w:val="28"/>
          <w:szCs w:val="28"/>
        </w:rPr>
      </w:pPr>
    </w:p>
    <w:p w:rsidR="008F5EDB" w:rsidRDefault="008F5EDB" w:rsidP="00943CEF">
      <w:pPr>
        <w:pStyle w:val="ac"/>
        <w:jc w:val="center"/>
        <w:rPr>
          <w:b/>
          <w:sz w:val="28"/>
          <w:szCs w:val="28"/>
        </w:rPr>
      </w:pPr>
    </w:p>
    <w:p w:rsidR="008F5EDB" w:rsidRDefault="008F5EDB" w:rsidP="00943CEF">
      <w:pPr>
        <w:pStyle w:val="ac"/>
        <w:jc w:val="center"/>
        <w:rPr>
          <w:b/>
          <w:sz w:val="28"/>
          <w:szCs w:val="28"/>
        </w:rPr>
      </w:pPr>
    </w:p>
    <w:p w:rsidR="008F5EDB" w:rsidRDefault="008F5EDB" w:rsidP="00943CEF">
      <w:pPr>
        <w:pStyle w:val="ac"/>
        <w:jc w:val="center"/>
        <w:rPr>
          <w:b/>
          <w:sz w:val="28"/>
          <w:szCs w:val="28"/>
        </w:rPr>
      </w:pPr>
    </w:p>
    <w:p w:rsidR="008F5EDB" w:rsidRDefault="008F5EDB" w:rsidP="00943CEF">
      <w:pPr>
        <w:pStyle w:val="ac"/>
        <w:jc w:val="center"/>
        <w:rPr>
          <w:b/>
          <w:sz w:val="28"/>
          <w:szCs w:val="28"/>
        </w:rPr>
      </w:pPr>
    </w:p>
    <w:p w:rsidR="005D4AB2" w:rsidRDefault="005D4AB2" w:rsidP="00943CEF">
      <w:pPr>
        <w:pStyle w:val="ac"/>
        <w:jc w:val="center"/>
        <w:rPr>
          <w:b/>
          <w:sz w:val="28"/>
          <w:szCs w:val="28"/>
        </w:rPr>
      </w:pPr>
    </w:p>
    <w:p w:rsidR="00983F28" w:rsidRDefault="00983F28" w:rsidP="00983F28">
      <w:pPr>
        <w:ind w:right="-97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План-схема ГБОУ ЛШ №14 </w:t>
      </w:r>
    </w:p>
    <w:p w:rsidR="00943CEF" w:rsidRDefault="008F5EDB" w:rsidP="005D4AB2">
      <w:pPr>
        <w:ind w:left="36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-718820</wp:posOffset>
                </wp:positionH>
                <wp:positionV relativeFrom="paragraph">
                  <wp:posOffset>826770</wp:posOffset>
                </wp:positionV>
                <wp:extent cx="1270" cy="6570345"/>
                <wp:effectExtent l="71755" t="17145" r="69850" b="32385"/>
                <wp:wrapNone/>
                <wp:docPr id="730" name="Прямая со стрелкой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657034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7" o:spid="_x0000_s1026" type="#_x0000_t32" style="position:absolute;margin-left:-56.6pt;margin-top:65.1pt;width:.1pt;height:517.35pt;flip:x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-467360</wp:posOffset>
                </wp:positionH>
                <wp:positionV relativeFrom="paragraph">
                  <wp:posOffset>826770</wp:posOffset>
                </wp:positionV>
                <wp:extent cx="0" cy="6570345"/>
                <wp:effectExtent l="75565" t="26670" r="67310" b="22860"/>
                <wp:wrapNone/>
                <wp:docPr id="729" name="Прямая со стрелкой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7034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8" o:spid="_x0000_s1026" type="#_x0000_t32" style="position:absolute;margin-left:-36.8pt;margin-top:65.1pt;width:0;height:517.3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" strokeweight="2.25pt">
                <v:stroke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-969645</wp:posOffset>
                </wp:positionH>
                <wp:positionV relativeFrom="paragraph">
                  <wp:posOffset>826770</wp:posOffset>
                </wp:positionV>
                <wp:extent cx="762635" cy="6570980"/>
                <wp:effectExtent l="1905" t="0" r="0" b="22225"/>
                <wp:wrapNone/>
                <wp:docPr id="728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635" cy="657098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76.35pt;margin-top:65.1pt;width:60.05pt;height:51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" fillcolor="#a5a5a5" stroked="f">
                <v:shadow on="t" color="black" opacity="24903f" origin=",.5" offset="0,.5555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-316230</wp:posOffset>
                </wp:positionH>
                <wp:positionV relativeFrom="paragraph">
                  <wp:posOffset>2691765</wp:posOffset>
                </wp:positionV>
                <wp:extent cx="89535" cy="4702175"/>
                <wp:effectExtent l="0" t="0" r="0" b="0"/>
                <wp:wrapNone/>
                <wp:docPr id="727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" cy="470217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24.9pt;margin-top:211.95pt;width:7.05pt;height:37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" fillcolor="#7f7f7f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-949325</wp:posOffset>
                </wp:positionH>
                <wp:positionV relativeFrom="paragraph">
                  <wp:posOffset>6403975</wp:posOffset>
                </wp:positionV>
                <wp:extent cx="653415" cy="261620"/>
                <wp:effectExtent l="12700" t="12700" r="19685" b="20955"/>
                <wp:wrapNone/>
                <wp:docPr id="726" name="Блок-схема: процесс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" cy="261620"/>
                        </a:xfrm>
                        <a:prstGeom prst="flowChartProcess">
                          <a:avLst/>
                        </a:prstGeom>
                        <a:solidFill>
                          <a:srgbClr val="FFFF00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67" o:spid="_x0000_s1026" type="#_x0000_t109" style="position:absolute;margin-left:-74.75pt;margin-top:504.25pt;width:51.45pt;height:20.6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" fillcolor="yellow" strokecolor="#243f6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3402330</wp:posOffset>
                </wp:positionH>
                <wp:positionV relativeFrom="paragraph">
                  <wp:posOffset>2536825</wp:posOffset>
                </wp:positionV>
                <wp:extent cx="2953385" cy="1144270"/>
                <wp:effectExtent l="49530" t="69850" r="16510" b="14605"/>
                <wp:wrapNone/>
                <wp:docPr id="725" name="Прямая со стрелкой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3385" cy="114427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6" o:spid="_x0000_s1026" type="#_x0000_t32" style="position:absolute;margin-left:267.9pt;margin-top:199.75pt;width:232.55pt;height:90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" strokeweight="2.25pt">
                <v:stroke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3431540</wp:posOffset>
                </wp:positionH>
                <wp:positionV relativeFrom="paragraph">
                  <wp:posOffset>2434590</wp:posOffset>
                </wp:positionV>
                <wp:extent cx="2954020" cy="1144905"/>
                <wp:effectExtent l="21590" t="15240" r="43815" b="68580"/>
                <wp:wrapNone/>
                <wp:docPr id="724" name="Прямая со стрелкой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4020" cy="114490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5" o:spid="_x0000_s1026" type="#_x0000_t32" style="position:absolute;margin-left:270.2pt;margin-top:191.7pt;width:232.6pt;height:90.1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3138170</wp:posOffset>
                </wp:positionH>
                <wp:positionV relativeFrom="paragraph">
                  <wp:posOffset>6250940</wp:posOffset>
                </wp:positionV>
                <wp:extent cx="2869565" cy="935990"/>
                <wp:effectExtent l="23495" t="21590" r="40640" b="71120"/>
                <wp:wrapNone/>
                <wp:docPr id="723" name="Прямая со стрелкой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69565" cy="93599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4" o:spid="_x0000_s1026" type="#_x0000_t32" style="position:absolute;margin-left:247.1pt;margin-top:492.2pt;width:225.95pt;height:73.7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3170555</wp:posOffset>
                </wp:positionH>
                <wp:positionV relativeFrom="paragraph">
                  <wp:posOffset>6082665</wp:posOffset>
                </wp:positionV>
                <wp:extent cx="2843530" cy="934085"/>
                <wp:effectExtent l="46355" t="72390" r="15240" b="22225"/>
                <wp:wrapNone/>
                <wp:docPr id="722" name="Прямая со стрелкой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3530" cy="93408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2" o:spid="_x0000_s1026" type="#_x0000_t32" style="position:absolute;margin-left:249.65pt;margin-top:478.95pt;width:223.9pt;height:73.5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" strokeweight="2.25pt">
                <v:stroke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3481705</wp:posOffset>
                </wp:positionH>
                <wp:positionV relativeFrom="paragraph">
                  <wp:posOffset>3027680</wp:posOffset>
                </wp:positionV>
                <wp:extent cx="482600" cy="422275"/>
                <wp:effectExtent l="5080" t="8255" r="7620" b="17145"/>
                <wp:wrapNone/>
                <wp:docPr id="721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" cy="422275"/>
                        </a:xfrm>
                        <a:prstGeom prst="rect">
                          <a:avLst/>
                        </a:prstGeom>
                        <a:solidFill>
                          <a:srgbClr val="548DD4"/>
                        </a:soli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CEF" w:rsidRPr="00804DEB" w:rsidRDefault="00943CEF" w:rsidP="00943CEF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804DEB">
                              <w:rPr>
                                <w:sz w:val="18"/>
                              </w:rPr>
                              <w:t>Магазин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26" style="position:absolute;left:0;text-align:left;margin-left:274.15pt;margin-top:238.4pt;width:38pt;height:3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" fillcolor="#548dd4" strokecolor="#4579b8">
                <v:shadow on="t" color="black" opacity="24903f" origin=",.5" offset="0,.55556mm"/>
                <v:textbox>
                  <w:txbxContent>
                    <w:p w:rsidR="00943CEF" w:rsidRPr="00804DEB" w:rsidRDefault="00943CEF" w:rsidP="00943CEF">
                      <w:pPr>
                        <w:jc w:val="center"/>
                        <w:rPr>
                          <w:sz w:val="18"/>
                        </w:rPr>
                      </w:pPr>
                      <w:r w:rsidRPr="00804DEB">
                        <w:rPr>
                          <w:sz w:val="18"/>
                        </w:rPr>
                        <w:t>Магазин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1953895</wp:posOffset>
                </wp:positionH>
                <wp:positionV relativeFrom="paragraph">
                  <wp:posOffset>1731010</wp:posOffset>
                </wp:positionV>
                <wp:extent cx="692785" cy="381635"/>
                <wp:effectExtent l="10795" t="6985" r="10795" b="20955"/>
                <wp:wrapNone/>
                <wp:docPr id="720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" cy="38163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  <w:r>
                              <w:t>д.58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27" style="position:absolute;left:0;text-align:left;margin-left:153.85pt;margin-top:136.3pt;width:54.55pt;height:30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" fillcolor="#e36c0a" strokecolor="#4579b8">
                <v:shadow on="t" color="black" opacity="24903f" origin=",.5" offset="0,.55556mm"/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  <w:r>
                        <w:t>д.58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2858770</wp:posOffset>
                </wp:positionH>
                <wp:positionV relativeFrom="paragraph">
                  <wp:posOffset>1751330</wp:posOffset>
                </wp:positionV>
                <wp:extent cx="512445" cy="360680"/>
                <wp:effectExtent l="10795" t="8255" r="10160" b="21590"/>
                <wp:wrapNone/>
                <wp:docPr id="719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" cy="360680"/>
                        </a:xfrm>
                        <a:prstGeom prst="rect">
                          <a:avLst/>
                        </a:prstGeom>
                        <a:solidFill>
                          <a:srgbClr val="548DD4"/>
                        </a:soli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CEF" w:rsidRPr="00804DEB" w:rsidRDefault="00943CEF" w:rsidP="00943CEF">
                            <w:pPr>
                              <w:ind w:left="-142" w:right="-62"/>
                              <w:jc w:val="center"/>
                              <w:rPr>
                                <w:sz w:val="18"/>
                              </w:rPr>
                            </w:pPr>
                            <w:r w:rsidRPr="00804DEB">
                              <w:rPr>
                                <w:sz w:val="18"/>
                              </w:rPr>
                              <w:t>Маг.</w:t>
                            </w:r>
                            <w:r>
                              <w:rPr>
                                <w:sz w:val="18"/>
                              </w:rPr>
                              <w:t xml:space="preserve"> «</w:t>
                            </w:r>
                            <w:r w:rsidRPr="00804DEB">
                              <w:rPr>
                                <w:sz w:val="18"/>
                              </w:rPr>
                              <w:t>Алма</w:t>
                            </w:r>
                            <w:r>
                              <w:rPr>
                                <w:sz w:val="1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28" style="position:absolute;left:0;text-align:left;margin-left:225.1pt;margin-top:137.9pt;width:40.35pt;height:28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" fillcolor="#548dd4" strokecolor="#4579b8">
                <v:shadow on="t" color="black" opacity="24903f" origin=",.5" offset="0,.55556mm"/>
                <v:textbox>
                  <w:txbxContent>
                    <w:p w:rsidR="00943CEF" w:rsidRPr="00804DEB" w:rsidRDefault="00943CEF" w:rsidP="00943CEF">
                      <w:pPr>
                        <w:ind w:left="-142" w:right="-62"/>
                        <w:jc w:val="center"/>
                        <w:rPr>
                          <w:sz w:val="18"/>
                        </w:rPr>
                      </w:pPr>
                      <w:r w:rsidRPr="00804DEB">
                        <w:rPr>
                          <w:sz w:val="18"/>
                        </w:rPr>
                        <w:t>Маг.</w:t>
                      </w:r>
                      <w:r>
                        <w:rPr>
                          <w:sz w:val="18"/>
                        </w:rPr>
                        <w:t xml:space="preserve"> «</w:t>
                      </w:r>
                      <w:r w:rsidRPr="00804DEB">
                        <w:rPr>
                          <w:sz w:val="18"/>
                        </w:rPr>
                        <w:t>Алма</w:t>
                      </w:r>
                      <w:r>
                        <w:rPr>
                          <w:sz w:val="18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5911850</wp:posOffset>
                </wp:positionV>
                <wp:extent cx="10160" cy="480695"/>
                <wp:effectExtent l="114300" t="38100" r="123190" b="52705"/>
                <wp:wrapNone/>
                <wp:docPr id="718" name="Прямая со стрелкой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160" cy="48069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6" o:spid="_x0000_s1026" type="#_x0000_t32" style="position:absolute;margin-left:-7.5pt;margin-top:465.5pt;width:.8pt;height:37.85pt;flip:x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-256540</wp:posOffset>
                </wp:positionH>
                <wp:positionV relativeFrom="paragraph">
                  <wp:posOffset>5967730</wp:posOffset>
                </wp:positionV>
                <wp:extent cx="3727450" cy="431800"/>
                <wp:effectExtent l="635" t="0" r="0" b="20320"/>
                <wp:wrapNone/>
                <wp:docPr id="717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7450" cy="43180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26" style="position:absolute;margin-left:-20.2pt;margin-top:469.9pt;width:293.5pt;height:3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" fillcolor="#a5a5a5" stroked="f">
                <v:shadow on="t" color="black" opacity="24903f" origin=",.5" offset="0,.5555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6254750</wp:posOffset>
                </wp:positionV>
                <wp:extent cx="260350" cy="0"/>
                <wp:effectExtent l="23495" t="15875" r="20955" b="22225"/>
                <wp:wrapNone/>
                <wp:docPr id="716" name="Прямая соединительная линия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35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2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4pt,492.5pt" to="2.1pt,4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" strokecolor="white" strokeweight="2.25pt"/>
            </w:pict>
          </mc:Fallback>
        </mc:AlternateContent>
      </w:r>
      <w:r w:rsidR="00C959FC">
        <w:rPr>
          <w:noProof/>
        </w:rPr>
        <w:drawing>
          <wp:anchor distT="0" distB="0" distL="114300" distR="114300" simplePos="0" relativeHeight="251624448" behindDoc="0" locked="0" layoutInCell="1" allowOverlap="1" wp14:anchorId="3696E8C0" wp14:editId="566BE2A5">
            <wp:simplePos x="0" y="0"/>
            <wp:positionH relativeFrom="column">
              <wp:posOffset>53975</wp:posOffset>
            </wp:positionH>
            <wp:positionV relativeFrom="paragraph">
              <wp:posOffset>6292850</wp:posOffset>
            </wp:positionV>
            <wp:extent cx="207010" cy="201295"/>
            <wp:effectExtent l="19050" t="0" r="2540" b="0"/>
            <wp:wrapNone/>
            <wp:docPr id="194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9FC">
        <w:rPr>
          <w:noProof/>
        </w:rPr>
        <w:drawing>
          <wp:anchor distT="0" distB="0" distL="114300" distR="114300" simplePos="0" relativeHeight="251622400" behindDoc="0" locked="0" layoutInCell="1" allowOverlap="1" wp14:anchorId="03E2A611" wp14:editId="290990A6">
            <wp:simplePos x="0" y="0"/>
            <wp:positionH relativeFrom="column">
              <wp:posOffset>-85725</wp:posOffset>
            </wp:positionH>
            <wp:positionV relativeFrom="paragraph">
              <wp:posOffset>5770245</wp:posOffset>
            </wp:positionV>
            <wp:extent cx="207010" cy="201295"/>
            <wp:effectExtent l="19050" t="0" r="2540" b="0"/>
            <wp:wrapNone/>
            <wp:docPr id="19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-274955</wp:posOffset>
                </wp:positionH>
                <wp:positionV relativeFrom="paragraph">
                  <wp:posOffset>6301105</wp:posOffset>
                </wp:positionV>
                <wp:extent cx="3777615" cy="90170"/>
                <wp:effectExtent l="20320" t="14605" r="21590" b="19050"/>
                <wp:wrapNone/>
                <wp:docPr id="715" name="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7615" cy="9017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2540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4" o:spid="_x0000_s1026" style="position:absolute;margin-left:-21.65pt;margin-top:496.15pt;width:297.45pt;height:7.1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" fillcolor="#7f7f7f" strokecolor="#7f7f7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-224790</wp:posOffset>
                </wp:positionH>
                <wp:positionV relativeFrom="paragraph">
                  <wp:posOffset>6143625</wp:posOffset>
                </wp:positionV>
                <wp:extent cx="260350" cy="0"/>
                <wp:effectExtent l="22860" t="19050" r="21590" b="19050"/>
                <wp:wrapNone/>
                <wp:docPr id="714" name="Прямая соединительная линия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35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1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7pt,483.75pt" to="2.8pt,48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" strokecolor="whit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5972175</wp:posOffset>
                </wp:positionV>
                <wp:extent cx="642620" cy="60325"/>
                <wp:effectExtent l="38100" t="114300" r="0" b="111125"/>
                <wp:wrapNone/>
                <wp:docPr id="713" name="Прямая со стрелкой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42620" cy="603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0" o:spid="_x0000_s1026" type="#_x0000_t32" style="position:absolute;margin-left:208.5pt;margin-top:470.25pt;width:50.6pt;height:4.75pt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3291205</wp:posOffset>
                </wp:positionH>
                <wp:positionV relativeFrom="paragraph">
                  <wp:posOffset>5962015</wp:posOffset>
                </wp:positionV>
                <wp:extent cx="572135" cy="220980"/>
                <wp:effectExtent l="0" t="76200" r="18415" b="64770"/>
                <wp:wrapNone/>
                <wp:docPr id="712" name="Прямая со стрелкой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572135" cy="22098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9" o:spid="_x0000_s1026" type="#_x0000_t32" style="position:absolute;margin-left:259.15pt;margin-top:469.45pt;width:45.05pt;height:17.4pt;flip:x 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3724910</wp:posOffset>
                </wp:positionH>
                <wp:positionV relativeFrom="paragraph">
                  <wp:posOffset>6116320</wp:posOffset>
                </wp:positionV>
                <wp:extent cx="270510" cy="430530"/>
                <wp:effectExtent l="38100" t="38100" r="53340" b="45720"/>
                <wp:wrapNone/>
                <wp:docPr id="711" name="Прямая со стрелкой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70510" cy="43053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8" o:spid="_x0000_s1026" type="#_x0000_t32" style="position:absolute;margin-left:293.3pt;margin-top:481.6pt;width:21.3pt;height:33.9pt;flip:x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58592" behindDoc="0" locked="0" layoutInCell="1" allowOverlap="1">
                <wp:simplePos x="0" y="0"/>
                <wp:positionH relativeFrom="column">
                  <wp:posOffset>1752599</wp:posOffset>
                </wp:positionH>
                <wp:positionV relativeFrom="paragraph">
                  <wp:posOffset>2294255</wp:posOffset>
                </wp:positionV>
                <wp:extent cx="0" cy="381635"/>
                <wp:effectExtent l="133350" t="38100" r="95250" b="56515"/>
                <wp:wrapNone/>
                <wp:docPr id="710" name="Прямая со стрелкой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163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7" o:spid="_x0000_s1026" type="#_x0000_t32" style="position:absolute;margin-left:138pt;margin-top:180.65pt;width:0;height:30.05pt;z-index:2517585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86240" behindDoc="0" locked="0" layoutInCell="1" allowOverlap="1">
                <wp:simplePos x="0" y="0"/>
                <wp:positionH relativeFrom="column">
                  <wp:posOffset>-1019810</wp:posOffset>
                </wp:positionH>
                <wp:positionV relativeFrom="paragraph">
                  <wp:posOffset>2907029</wp:posOffset>
                </wp:positionV>
                <wp:extent cx="812800" cy="0"/>
                <wp:effectExtent l="38100" t="133350" r="0" b="133350"/>
                <wp:wrapNone/>
                <wp:docPr id="709" name="Прямая со стрелкой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1280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6" o:spid="_x0000_s1026" type="#_x0000_t32" style="position:absolute;margin-left:-80.3pt;margin-top:228.9pt;width:64pt;height:0;flip:x;z-index:251786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57568" behindDoc="0" locked="0" layoutInCell="1" allowOverlap="1">
                <wp:simplePos x="0" y="0"/>
                <wp:positionH relativeFrom="column">
                  <wp:posOffset>-949325</wp:posOffset>
                </wp:positionH>
                <wp:positionV relativeFrom="paragraph">
                  <wp:posOffset>2042794</wp:posOffset>
                </wp:positionV>
                <wp:extent cx="742315" cy="0"/>
                <wp:effectExtent l="38100" t="133350" r="0" b="133350"/>
                <wp:wrapNone/>
                <wp:docPr id="708" name="Прямая со стрелкой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4231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5" o:spid="_x0000_s1026" type="#_x0000_t32" style="position:absolute;margin-left:-74.75pt;margin-top:160.85pt;width:58.45pt;height:0;flip:x;z-index:2517575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56544" behindDoc="0" locked="0" layoutInCell="1" allowOverlap="1">
                <wp:simplePos x="0" y="0"/>
                <wp:positionH relativeFrom="column">
                  <wp:posOffset>-205741</wp:posOffset>
                </wp:positionH>
                <wp:positionV relativeFrom="paragraph">
                  <wp:posOffset>2263775</wp:posOffset>
                </wp:positionV>
                <wp:extent cx="0" cy="411480"/>
                <wp:effectExtent l="133350" t="38100" r="114300" b="45720"/>
                <wp:wrapNone/>
                <wp:docPr id="707" name="Прямая со стрелкой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1148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4" o:spid="_x0000_s1026" type="#_x0000_t32" style="position:absolute;margin-left:-16.2pt;margin-top:178.25pt;width:0;height:32.4pt;flip:y;z-index:2517565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5069840</wp:posOffset>
                </wp:positionH>
                <wp:positionV relativeFrom="paragraph">
                  <wp:posOffset>2734310</wp:posOffset>
                </wp:positionV>
                <wp:extent cx="422275" cy="182245"/>
                <wp:effectExtent l="0" t="57150" r="0" b="65405"/>
                <wp:wrapNone/>
                <wp:docPr id="706" name="Прямая со стрелкой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422275" cy="18224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3" o:spid="_x0000_s1026" type="#_x0000_t32" style="position:absolute;margin-left:399.2pt;margin-top:215.3pt;width:33.25pt;height:14.35pt;flip:x 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5312410</wp:posOffset>
                </wp:positionH>
                <wp:positionV relativeFrom="paragraph">
                  <wp:posOffset>3029585</wp:posOffset>
                </wp:positionV>
                <wp:extent cx="270510" cy="430530"/>
                <wp:effectExtent l="38100" t="38100" r="53340" b="45720"/>
                <wp:wrapNone/>
                <wp:docPr id="705" name="Прямая со стрелкой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70510" cy="43053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2" o:spid="_x0000_s1026" type="#_x0000_t32" style="position:absolute;margin-left:418.3pt;margin-top:238.55pt;width:21.3pt;height:33.9pt;flip:x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4465955</wp:posOffset>
                </wp:positionH>
                <wp:positionV relativeFrom="paragraph">
                  <wp:posOffset>2715895</wp:posOffset>
                </wp:positionV>
                <wp:extent cx="271145" cy="430530"/>
                <wp:effectExtent l="38100" t="38100" r="52705" b="45720"/>
                <wp:wrapNone/>
                <wp:docPr id="704" name="Прямая со стрелкой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71145" cy="43053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1" o:spid="_x0000_s1026" type="#_x0000_t32" style="position:absolute;margin-left:351.65pt;margin-top:213.85pt;width:21.35pt;height:33.9pt;flip:x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5392420</wp:posOffset>
                </wp:positionH>
                <wp:positionV relativeFrom="paragraph">
                  <wp:posOffset>1753235</wp:posOffset>
                </wp:positionV>
                <wp:extent cx="879475" cy="1245235"/>
                <wp:effectExtent l="38100" t="38100" r="53975" b="50165"/>
                <wp:wrapNone/>
                <wp:docPr id="703" name="Прямая со стрелкой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79475" cy="124523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0" o:spid="_x0000_s1026" type="#_x0000_t32" style="position:absolute;margin-left:424.6pt;margin-top:138.05pt;width:69.25pt;height:98.05pt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5049520</wp:posOffset>
                </wp:positionH>
                <wp:positionV relativeFrom="paragraph">
                  <wp:posOffset>1540510</wp:posOffset>
                </wp:positionV>
                <wp:extent cx="879475" cy="1245235"/>
                <wp:effectExtent l="38100" t="38100" r="53975" b="50165"/>
                <wp:wrapNone/>
                <wp:docPr id="702" name="Прямая со стрелкой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79475" cy="124523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9" o:spid="_x0000_s1026" type="#_x0000_t32" style="position:absolute;margin-left:397.6pt;margin-top:121.3pt;width:69.25pt;height:98.05pt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4908550</wp:posOffset>
                </wp:positionH>
                <wp:positionV relativeFrom="paragraph">
                  <wp:posOffset>3258820</wp:posOffset>
                </wp:positionV>
                <wp:extent cx="1778000" cy="634365"/>
                <wp:effectExtent l="0" t="76200" r="31750" b="70485"/>
                <wp:wrapNone/>
                <wp:docPr id="701" name="Прямая со стрелкой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78000" cy="63436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8" o:spid="_x0000_s1026" type="#_x0000_t32" style="position:absolute;margin-left:386.5pt;margin-top:256.6pt;width:140pt;height:49.9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3290570</wp:posOffset>
                </wp:positionH>
                <wp:positionV relativeFrom="paragraph">
                  <wp:posOffset>3108325</wp:posOffset>
                </wp:positionV>
                <wp:extent cx="1487170" cy="2863850"/>
                <wp:effectExtent l="57150" t="38100" r="55880" b="50800"/>
                <wp:wrapNone/>
                <wp:docPr id="700" name="Прямая со стрелкой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87170" cy="28638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7" o:spid="_x0000_s1026" type="#_x0000_t32" style="position:absolute;margin-left:259.1pt;margin-top:244.75pt;width:117.1pt;height:225.5pt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3430905</wp:posOffset>
                </wp:positionH>
                <wp:positionV relativeFrom="paragraph">
                  <wp:posOffset>2696210</wp:posOffset>
                </wp:positionV>
                <wp:extent cx="1407160" cy="532765"/>
                <wp:effectExtent l="0" t="76200" r="2540" b="76835"/>
                <wp:wrapNone/>
                <wp:docPr id="699" name="Прямая со стрелкой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07160" cy="53276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6" o:spid="_x0000_s1026" type="#_x0000_t32" style="position:absolute;margin-left:270.15pt;margin-top:212.3pt;width:110.8pt;height:41.9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1351280</wp:posOffset>
                </wp:positionH>
                <wp:positionV relativeFrom="paragraph">
                  <wp:posOffset>2675890</wp:posOffset>
                </wp:positionV>
                <wp:extent cx="1939290" cy="635"/>
                <wp:effectExtent l="38100" t="133350" r="0" b="132715"/>
                <wp:wrapNone/>
                <wp:docPr id="698" name="Прямая со стрелкой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939290" cy="63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5" o:spid="_x0000_s1026" type="#_x0000_t32" style="position:absolute;margin-left:106.4pt;margin-top:210.7pt;width:152.7pt;height:.05pt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4516120</wp:posOffset>
                </wp:positionH>
                <wp:positionV relativeFrom="paragraph">
                  <wp:posOffset>2786380</wp:posOffset>
                </wp:positionV>
                <wp:extent cx="321310" cy="130175"/>
                <wp:effectExtent l="20320" t="14605" r="20320" b="17145"/>
                <wp:wrapNone/>
                <wp:docPr id="697" name="Прямая соединительная линия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310" cy="13017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3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5.6pt,219.4pt" to="380.9pt,2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" strokecolor="whit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4417695</wp:posOffset>
                </wp:positionH>
                <wp:positionV relativeFrom="paragraph">
                  <wp:posOffset>2889250</wp:posOffset>
                </wp:positionV>
                <wp:extent cx="321310" cy="130175"/>
                <wp:effectExtent l="17145" t="22225" r="23495" b="19050"/>
                <wp:wrapNone/>
                <wp:docPr id="696" name="Прямая соединительная линия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310" cy="13017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5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7.85pt,227.5pt" to="373.15pt,2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" strokecolor="whit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4457065</wp:posOffset>
                </wp:positionH>
                <wp:positionV relativeFrom="paragraph">
                  <wp:posOffset>2827655</wp:posOffset>
                </wp:positionV>
                <wp:extent cx="321310" cy="130175"/>
                <wp:effectExtent l="18415" t="17780" r="22225" b="23495"/>
                <wp:wrapNone/>
                <wp:docPr id="695" name="Прямая соединительная линия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310" cy="13017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4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0.95pt,222.65pt" to="376.25pt,2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" strokecolor="whit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1612265</wp:posOffset>
                </wp:positionH>
                <wp:positionV relativeFrom="paragraph">
                  <wp:posOffset>2515235</wp:posOffset>
                </wp:positionV>
                <wp:extent cx="271145" cy="0"/>
                <wp:effectExtent l="21590" t="19685" r="21590" b="18415"/>
                <wp:wrapNone/>
                <wp:docPr id="694" name="Прямая соединительная линия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14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4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95pt,198.05pt" to="148.3pt,1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" strokecolor="whit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1623060</wp:posOffset>
                </wp:positionH>
                <wp:positionV relativeFrom="paragraph">
                  <wp:posOffset>2434590</wp:posOffset>
                </wp:positionV>
                <wp:extent cx="260985" cy="0"/>
                <wp:effectExtent l="22860" t="15240" r="20955" b="22860"/>
                <wp:wrapNone/>
                <wp:docPr id="693" name="Прямая соединительная линия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98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2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8pt,191.7pt" to="148.35pt,1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" strokecolor="whit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2675890</wp:posOffset>
                </wp:positionV>
                <wp:extent cx="1446530" cy="20320"/>
                <wp:effectExtent l="38100" t="133350" r="39370" b="132080"/>
                <wp:wrapNone/>
                <wp:docPr id="692" name="Прямая со стрелкой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46530" cy="2032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1" o:spid="_x0000_s1026" type="#_x0000_t32" style="position:absolute;margin-left:-16.2pt;margin-top:210.7pt;width:113.9pt;height:1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43232" behindDoc="0" locked="0" layoutInCell="1" allowOverlap="1">
                <wp:simplePos x="0" y="0"/>
                <wp:positionH relativeFrom="column">
                  <wp:posOffset>-207011</wp:posOffset>
                </wp:positionH>
                <wp:positionV relativeFrom="paragraph">
                  <wp:posOffset>2675890</wp:posOffset>
                </wp:positionV>
                <wp:extent cx="0" cy="3356610"/>
                <wp:effectExtent l="133350" t="38100" r="57150" b="53340"/>
                <wp:wrapNone/>
                <wp:docPr id="691" name="Прямая со стрелкой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5661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0" o:spid="_x0000_s1026" type="#_x0000_t32" style="position:absolute;margin-left:-16.3pt;margin-top:210.7pt;width:0;height:264.3pt;z-index:2517432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3643630</wp:posOffset>
                </wp:positionH>
                <wp:positionV relativeFrom="paragraph">
                  <wp:posOffset>6365240</wp:posOffset>
                </wp:positionV>
                <wp:extent cx="411480" cy="160020"/>
                <wp:effectExtent l="19050" t="19050" r="7620" b="30480"/>
                <wp:wrapNone/>
                <wp:docPr id="690" name="Прямая соединительная линия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1480" cy="16002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9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86.9pt,501.2pt" to="319.3pt,5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" strokecolor="window" strokeweight="2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3693795</wp:posOffset>
                </wp:positionH>
                <wp:positionV relativeFrom="paragraph">
                  <wp:posOffset>6294755</wp:posOffset>
                </wp:positionV>
                <wp:extent cx="411480" cy="160020"/>
                <wp:effectExtent l="19050" t="19050" r="7620" b="30480"/>
                <wp:wrapNone/>
                <wp:docPr id="689" name="Прямая соединительная линия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1480" cy="16002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8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90.85pt,495.65pt" to="323.25pt,5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" strokecolor="window" strokeweight="2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3723005</wp:posOffset>
                </wp:positionH>
                <wp:positionV relativeFrom="paragraph">
                  <wp:posOffset>6233160</wp:posOffset>
                </wp:positionV>
                <wp:extent cx="411480" cy="160020"/>
                <wp:effectExtent l="17780" t="22860" r="18415" b="17145"/>
                <wp:wrapNone/>
                <wp:docPr id="688" name="Прямая соединительная линия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" cy="16002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6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93.15pt,490.8pt" to="325.55pt,50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vKaVwIAAGEEAAAOAAAAZHJzL2Uyb0RvYy54bWysVM1uEzEQviPxDtbe090N2zR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" strokecolor="whit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3060700</wp:posOffset>
                </wp:positionH>
                <wp:positionV relativeFrom="paragraph">
                  <wp:posOffset>6290310</wp:posOffset>
                </wp:positionV>
                <wp:extent cx="3034665" cy="1054735"/>
                <wp:effectExtent l="3175" t="3810" r="635" b="8255"/>
                <wp:wrapNone/>
                <wp:docPr id="687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4665" cy="1054735"/>
                        </a:xfrm>
                        <a:custGeom>
                          <a:avLst/>
                          <a:gdLst>
                            <a:gd name="T0" fmla="*/ 80213 w 2281457"/>
                            <a:gd name="T1" fmla="*/ 0 h 914059"/>
                            <a:gd name="T2" fmla="*/ 3034665 w 2281457"/>
                            <a:gd name="T3" fmla="*/ 914379 h 914059"/>
                            <a:gd name="T4" fmla="*/ 2967836 w 2281457"/>
                            <a:gd name="T5" fmla="*/ 1054735 h 914059"/>
                            <a:gd name="T6" fmla="*/ 0 w 2281457"/>
                            <a:gd name="T7" fmla="*/ 115084 h 914059"/>
                            <a:gd name="T8" fmla="*/ 80213 w 2281457"/>
                            <a:gd name="T9" fmla="*/ 0 h 91405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281457" h="914059">
                              <a:moveTo>
                                <a:pt x="60304" y="0"/>
                              </a:moveTo>
                              <a:lnTo>
                                <a:pt x="2281457" y="792423"/>
                              </a:lnTo>
                              <a:lnTo>
                                <a:pt x="2231215" y="914059"/>
                              </a:lnTo>
                              <a:lnTo>
                                <a:pt x="0" y="99735"/>
                              </a:lnTo>
                              <a:lnTo>
                                <a:pt x="603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8" o:spid="_x0000_s1026" style="position:absolute;margin-left:241pt;margin-top:495.3pt;width:238.95pt;height:83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281457,914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" path="m60304,l2281457,792423r-50242,121636l,99735,60304,xe" fillcolor="#7f7f7f" stroked="f" strokeweight="2pt">
                <v:path arrowok="t" o:connecttype="custom" o:connectlocs="106695,0;4036540,1055104;3947648,1217061;0,132796;106695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3038475</wp:posOffset>
                </wp:positionH>
                <wp:positionV relativeFrom="paragraph">
                  <wp:posOffset>6028055</wp:posOffset>
                </wp:positionV>
                <wp:extent cx="2974340" cy="1205230"/>
                <wp:effectExtent l="0" t="8255" r="6985" b="24765"/>
                <wp:wrapNone/>
                <wp:docPr id="686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4340" cy="1205230"/>
                        </a:xfrm>
                        <a:custGeom>
                          <a:avLst/>
                          <a:gdLst>
                            <a:gd name="T0" fmla="*/ 262408 w 3316591"/>
                            <a:gd name="T1" fmla="*/ 0 h 1346172"/>
                            <a:gd name="T2" fmla="*/ 2974340 w 3316591"/>
                            <a:gd name="T3" fmla="*/ 865945 h 1346172"/>
                            <a:gd name="T4" fmla="*/ 2974340 w 3316591"/>
                            <a:gd name="T5" fmla="*/ 1205230 h 1346172"/>
                            <a:gd name="T6" fmla="*/ 0 w 3316591"/>
                            <a:gd name="T7" fmla="*/ 224809 h 1346172"/>
                            <a:gd name="T8" fmla="*/ 262408 w 3316591"/>
                            <a:gd name="T9" fmla="*/ 0 h 134617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3316591" h="1346172">
                              <a:moveTo>
                                <a:pt x="292603" y="0"/>
                              </a:moveTo>
                              <a:lnTo>
                                <a:pt x="3316591" y="967210"/>
                              </a:lnTo>
                              <a:lnTo>
                                <a:pt x="3316591" y="1346172"/>
                              </a:lnTo>
                              <a:lnTo>
                                <a:pt x="0" y="251099"/>
                              </a:lnTo>
                              <a:lnTo>
                                <a:pt x="2926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5A5A5"/>
                        </a:solidFill>
                        <a:ln>
                          <a:noFill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61" o:spid="_x0000_s1026" style="position:absolute;margin-left:239.25pt;margin-top:474.65pt;width:234.2pt;height:94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16591,1346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" path="m292603,l3316591,967210r,378962l,251099,292603,xe" fillcolor="#a5a5a5" stroked="f">
                <v:shadow on="t" color="black" opacity="24903f" origin=",.5" offset="0,.55556mm"/>
                <v:path arrowok="t" o:connecttype="custom" o:connectlocs="235329,0;2667407,775282;2667407,1079044;0,201272;235329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3370580</wp:posOffset>
                </wp:positionH>
                <wp:positionV relativeFrom="paragraph">
                  <wp:posOffset>5967730</wp:posOffset>
                </wp:positionV>
                <wp:extent cx="2692400" cy="954405"/>
                <wp:effectExtent l="8255" t="5080" r="4445" b="2540"/>
                <wp:wrapNone/>
                <wp:docPr id="685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92400" cy="954405"/>
                        </a:xfrm>
                        <a:custGeom>
                          <a:avLst/>
                          <a:gdLst>
                            <a:gd name="T0" fmla="*/ 71166 w 2281457"/>
                            <a:gd name="T1" fmla="*/ 0 h 914059"/>
                            <a:gd name="T2" fmla="*/ 2692400 w 2281457"/>
                            <a:gd name="T3" fmla="*/ 827400 h 914059"/>
                            <a:gd name="T4" fmla="*/ 2633108 w 2281457"/>
                            <a:gd name="T5" fmla="*/ 954405 h 914059"/>
                            <a:gd name="T6" fmla="*/ 0 w 2281457"/>
                            <a:gd name="T7" fmla="*/ 104137 h 914059"/>
                            <a:gd name="T8" fmla="*/ 71166 w 2281457"/>
                            <a:gd name="T9" fmla="*/ 0 h 91405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281457" h="914059">
                              <a:moveTo>
                                <a:pt x="60304" y="0"/>
                              </a:moveTo>
                              <a:lnTo>
                                <a:pt x="2281457" y="792423"/>
                              </a:lnTo>
                              <a:lnTo>
                                <a:pt x="2231215" y="914059"/>
                              </a:lnTo>
                              <a:lnTo>
                                <a:pt x="0" y="99735"/>
                              </a:lnTo>
                              <a:lnTo>
                                <a:pt x="603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37" o:spid="_x0000_s1026" style="position:absolute;margin-left:265.4pt;margin-top:469.9pt;width:212pt;height:75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1457,914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" path="m60304,l2281457,792423r-50242,121636l,99735,60304,xe" fillcolor="#7f7f7f" stroked="f" strokeweight="2pt">
                <v:path arrowok="t" o:connecttype="custom" o:connectlocs="83985,0;3177363,863921;3107391,996532;0,108734;83985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5210810</wp:posOffset>
                </wp:positionH>
                <wp:positionV relativeFrom="paragraph">
                  <wp:posOffset>3259455</wp:posOffset>
                </wp:positionV>
                <wp:extent cx="281305" cy="90805"/>
                <wp:effectExtent l="19685" t="20955" r="22860" b="21590"/>
                <wp:wrapNone/>
                <wp:docPr id="684" name="Прямая соединительная линия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05" cy="9080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8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3pt,256.65pt" to="432.45pt,2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" strokecolor="whit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5271135</wp:posOffset>
                </wp:positionH>
                <wp:positionV relativeFrom="paragraph">
                  <wp:posOffset>3199130</wp:posOffset>
                </wp:positionV>
                <wp:extent cx="281305" cy="90805"/>
                <wp:effectExtent l="22860" t="17780" r="19685" b="15240"/>
                <wp:wrapNone/>
                <wp:docPr id="683" name="Прямая соединительная линия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05" cy="9080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7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5.05pt,251.9pt" to="437.2pt,25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" strokecolor="whit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5300345</wp:posOffset>
                </wp:positionH>
                <wp:positionV relativeFrom="paragraph">
                  <wp:posOffset>3138170</wp:posOffset>
                </wp:positionV>
                <wp:extent cx="281305" cy="90805"/>
                <wp:effectExtent l="23495" t="23495" r="19050" b="19050"/>
                <wp:wrapNone/>
                <wp:docPr id="682" name="Прямая соединительная линия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05" cy="9080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6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7.35pt,247.1pt" to="439.5pt,2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" strokecolor="whit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3170555</wp:posOffset>
                </wp:positionH>
                <wp:positionV relativeFrom="paragraph">
                  <wp:posOffset>3105785</wp:posOffset>
                </wp:positionV>
                <wp:extent cx="1778000" cy="2941955"/>
                <wp:effectExtent l="36830" t="38735" r="33020" b="29210"/>
                <wp:wrapNone/>
                <wp:docPr id="681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000" cy="2941955"/>
                        </a:xfrm>
                        <a:custGeom>
                          <a:avLst/>
                          <a:gdLst>
                            <a:gd name="T0" fmla="*/ 0 w 1929288"/>
                            <a:gd name="T1" fmla="*/ 2848109 h 2822309"/>
                            <a:gd name="T2" fmla="*/ 1490400 w 1929288"/>
                            <a:gd name="T3" fmla="*/ 0 h 2822309"/>
                            <a:gd name="T4" fmla="*/ 1778000 w 1929288"/>
                            <a:gd name="T5" fmla="*/ 136342 h 2822309"/>
                            <a:gd name="T6" fmla="*/ 250032 w 1929288"/>
                            <a:gd name="T7" fmla="*/ 2941955 h 2822309"/>
                            <a:gd name="T8" fmla="*/ 0 w 1929288"/>
                            <a:gd name="T9" fmla="*/ 2848109 h 282230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929288" h="2822309">
                              <a:moveTo>
                                <a:pt x="0" y="2732280"/>
                              </a:moveTo>
                              <a:lnTo>
                                <a:pt x="1617216" y="0"/>
                              </a:lnTo>
                              <a:lnTo>
                                <a:pt x="1929288" y="130797"/>
                              </a:lnTo>
                              <a:lnTo>
                                <a:pt x="271307" y="2822309"/>
                              </a:lnTo>
                              <a:lnTo>
                                <a:pt x="0" y="27322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F7F7F"/>
                        </a:solidFill>
                        <a:ln w="25400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56" o:spid="_x0000_s1026" style="position:absolute;margin-left:249.65pt;margin-top:244.55pt;width:140pt;height:231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29288,2822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" path="m,2732280l1617216,r312072,130797l271307,2822309,,2732280xe" fillcolor="#7f7f7f" strokecolor="#7f7f7f" strokeweight="2pt">
                <v:path arrowok="t" o:connecttype="custom" o:connectlocs="0,2968849;1373528,0;1638575,142122;230425,3066673;0,296884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5048885</wp:posOffset>
                </wp:positionH>
                <wp:positionV relativeFrom="paragraph">
                  <wp:posOffset>2656205</wp:posOffset>
                </wp:positionV>
                <wp:extent cx="160655" cy="220980"/>
                <wp:effectExtent l="19685" t="17780" r="19685" b="18415"/>
                <wp:wrapNone/>
                <wp:docPr id="680" name="Прямая соединительная линия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0655" cy="22098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5" o:spid="_x0000_s1026" style="position:absolute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397.55pt,209.15pt" to="410.2pt,2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" strokecolor="whit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5149215</wp:posOffset>
                </wp:positionH>
                <wp:positionV relativeFrom="paragraph">
                  <wp:posOffset>2715895</wp:posOffset>
                </wp:positionV>
                <wp:extent cx="150495" cy="210185"/>
                <wp:effectExtent l="15240" t="20320" r="15240" b="17145"/>
                <wp:wrapNone/>
                <wp:docPr id="679" name="Прямая соединительная линия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0495" cy="21018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1" o:spid="_x0000_s1026" style="position:absolute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45pt,213.85pt" to="417.3pt,2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" strokecolor="whit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5211445</wp:posOffset>
                </wp:positionH>
                <wp:positionV relativeFrom="paragraph">
                  <wp:posOffset>2787650</wp:posOffset>
                </wp:positionV>
                <wp:extent cx="150495" cy="210820"/>
                <wp:effectExtent l="20320" t="15875" r="19685" b="20955"/>
                <wp:wrapNone/>
                <wp:docPr id="678" name="Прямая соединительная линия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0495" cy="21082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2" o:spid="_x0000_s1026" style="position:absolute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35pt,219.5pt" to="422.2pt,2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" strokecolor="whit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-946785</wp:posOffset>
                </wp:positionH>
                <wp:positionV relativeFrom="paragraph">
                  <wp:posOffset>2707005</wp:posOffset>
                </wp:positionV>
                <wp:extent cx="0" cy="421640"/>
                <wp:effectExtent l="24765" t="20955" r="22860" b="24130"/>
                <wp:wrapNone/>
                <wp:docPr id="677" name="Прямая соединительная линия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64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0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4.55pt,213.15pt" to="-74.55pt,2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" strokecolor="white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-826770</wp:posOffset>
                </wp:positionH>
                <wp:positionV relativeFrom="paragraph">
                  <wp:posOffset>2717165</wp:posOffset>
                </wp:positionV>
                <wp:extent cx="0" cy="421640"/>
                <wp:effectExtent l="20955" t="21590" r="26670" b="23495"/>
                <wp:wrapNone/>
                <wp:docPr id="676" name="Прямая соединительная линия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64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9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5.1pt,213.95pt" to="-65.1pt,2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" strokecolor="white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-736600</wp:posOffset>
                </wp:positionH>
                <wp:positionV relativeFrom="paragraph">
                  <wp:posOffset>2707640</wp:posOffset>
                </wp:positionV>
                <wp:extent cx="0" cy="421640"/>
                <wp:effectExtent l="25400" t="21590" r="22225" b="23495"/>
                <wp:wrapNone/>
                <wp:docPr id="675" name="Прямая соединительная линия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64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8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8pt,213.2pt" to="-58pt,2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" strokecolor="white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-636270</wp:posOffset>
                </wp:positionH>
                <wp:positionV relativeFrom="paragraph">
                  <wp:posOffset>2707005</wp:posOffset>
                </wp:positionV>
                <wp:extent cx="0" cy="421640"/>
                <wp:effectExtent l="20955" t="20955" r="26670" b="24130"/>
                <wp:wrapNone/>
                <wp:docPr id="674" name="Прямая соединительная линия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64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7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1pt,213.15pt" to="-50.1pt,2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" strokecolor="white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-435610</wp:posOffset>
                </wp:positionH>
                <wp:positionV relativeFrom="paragraph">
                  <wp:posOffset>2717165</wp:posOffset>
                </wp:positionV>
                <wp:extent cx="0" cy="421640"/>
                <wp:effectExtent l="21590" t="21590" r="26035" b="23495"/>
                <wp:wrapNone/>
                <wp:docPr id="673" name="Прямая соединительная линия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64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5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3pt,213.95pt" to="-34.3pt,2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" strokecolor="white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-535305</wp:posOffset>
                </wp:positionH>
                <wp:positionV relativeFrom="paragraph">
                  <wp:posOffset>2717165</wp:posOffset>
                </wp:positionV>
                <wp:extent cx="0" cy="421640"/>
                <wp:effectExtent l="26670" t="21590" r="20955" b="23495"/>
                <wp:wrapNone/>
                <wp:docPr id="672" name="Прямая соединительная линия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64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6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2.15pt,213.95pt" to="-42.15pt,2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" strokecolor="white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-847090</wp:posOffset>
                </wp:positionH>
                <wp:positionV relativeFrom="paragraph">
                  <wp:posOffset>1872615</wp:posOffset>
                </wp:positionV>
                <wp:extent cx="0" cy="421640"/>
                <wp:effectExtent l="19685" t="24765" r="27940" b="20320"/>
                <wp:wrapNone/>
                <wp:docPr id="671" name="Прямая соединительная линия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64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1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6.7pt,147.45pt" to="-66.7pt,1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" strokecolor="white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-988695</wp:posOffset>
                </wp:positionH>
                <wp:positionV relativeFrom="paragraph">
                  <wp:posOffset>1851025</wp:posOffset>
                </wp:positionV>
                <wp:extent cx="19685" cy="351155"/>
                <wp:effectExtent l="20955" t="22225" r="26035" b="26670"/>
                <wp:wrapNone/>
                <wp:docPr id="670" name="Прямая соединительная линия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85" cy="35115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2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85pt,145.75pt" to="-76.3pt,17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" strokecolor="white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-727075</wp:posOffset>
                </wp:positionH>
                <wp:positionV relativeFrom="paragraph">
                  <wp:posOffset>1892935</wp:posOffset>
                </wp:positionV>
                <wp:extent cx="0" cy="421640"/>
                <wp:effectExtent l="25400" t="26035" r="22225" b="19050"/>
                <wp:wrapNone/>
                <wp:docPr id="669" name="Прямая соединительная линия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64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0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.25pt,149.05pt" to="-57.25pt,18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" strokecolor="white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-635635</wp:posOffset>
                </wp:positionH>
                <wp:positionV relativeFrom="paragraph">
                  <wp:posOffset>1893570</wp:posOffset>
                </wp:positionV>
                <wp:extent cx="0" cy="421640"/>
                <wp:effectExtent l="21590" t="26670" r="26035" b="27940"/>
                <wp:wrapNone/>
                <wp:docPr id="668" name="Прямая соединительная линия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64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9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05pt,149.1pt" to="-50.05pt,1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" strokecolor="white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-426720</wp:posOffset>
                </wp:positionH>
                <wp:positionV relativeFrom="paragraph">
                  <wp:posOffset>1891665</wp:posOffset>
                </wp:positionV>
                <wp:extent cx="0" cy="421640"/>
                <wp:effectExtent l="20955" t="24765" r="26670" b="20320"/>
                <wp:wrapNone/>
                <wp:docPr id="667" name="Прямая соединительная линия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64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7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6pt,148.95pt" to="-33.6pt,1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" strokecolor="white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-535305</wp:posOffset>
                </wp:positionH>
                <wp:positionV relativeFrom="paragraph">
                  <wp:posOffset>1892935</wp:posOffset>
                </wp:positionV>
                <wp:extent cx="0" cy="421640"/>
                <wp:effectExtent l="26670" t="26035" r="20955" b="19050"/>
                <wp:wrapNone/>
                <wp:docPr id="666" name="Прямая соединительная линия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64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8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15pt,149.05pt" to="-42.15pt,18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" strokecolor="white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-354965</wp:posOffset>
                </wp:positionH>
                <wp:positionV relativeFrom="paragraph">
                  <wp:posOffset>2717165</wp:posOffset>
                </wp:positionV>
                <wp:extent cx="0" cy="421640"/>
                <wp:effectExtent l="26035" t="21590" r="21590" b="23495"/>
                <wp:wrapNone/>
                <wp:docPr id="665" name="Прямая соединительная линия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64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3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95pt,213.95pt" to="-27.95pt,2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" strokecolor="white" strokeweight="3pt"/>
            </w:pict>
          </mc:Fallback>
        </mc:AlternateContent>
      </w:r>
      <w:r w:rsidR="00C959FC">
        <w:rPr>
          <w:noProof/>
        </w:rPr>
        <w:drawing>
          <wp:anchor distT="0" distB="0" distL="114300" distR="114300" simplePos="0" relativeHeight="251618304" behindDoc="0" locked="0" layoutInCell="1" allowOverlap="1" wp14:anchorId="6EFF0C2A" wp14:editId="49829B9F">
            <wp:simplePos x="0" y="0"/>
            <wp:positionH relativeFrom="column">
              <wp:posOffset>3294380</wp:posOffset>
            </wp:positionH>
            <wp:positionV relativeFrom="paragraph">
              <wp:posOffset>6517005</wp:posOffset>
            </wp:positionV>
            <wp:extent cx="207010" cy="201295"/>
            <wp:effectExtent l="19050" t="0" r="2540" b="0"/>
            <wp:wrapNone/>
            <wp:docPr id="192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9FC">
        <w:rPr>
          <w:noProof/>
        </w:rPr>
        <w:drawing>
          <wp:anchor distT="0" distB="0" distL="114300" distR="114300" simplePos="0" relativeHeight="251616256" behindDoc="0" locked="0" layoutInCell="1" allowOverlap="1" wp14:anchorId="3299000C" wp14:editId="32A3ABAB">
            <wp:simplePos x="0" y="0"/>
            <wp:positionH relativeFrom="column">
              <wp:posOffset>3540125</wp:posOffset>
            </wp:positionH>
            <wp:positionV relativeFrom="paragraph">
              <wp:posOffset>6543675</wp:posOffset>
            </wp:positionV>
            <wp:extent cx="184150" cy="228600"/>
            <wp:effectExtent l="19050" t="0" r="6350" b="0"/>
            <wp:wrapNone/>
            <wp:docPr id="191" name="Рисунок 95" descr="C:\Users\Карина\Downloads\0009-009-Informatsionno-ukazatelnye-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 descr="C:\Users\Карина\Downloads\0009-009-Informatsionno-ukazatelnye-znak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-296545</wp:posOffset>
                </wp:positionH>
                <wp:positionV relativeFrom="paragraph">
                  <wp:posOffset>2515235</wp:posOffset>
                </wp:positionV>
                <wp:extent cx="281305" cy="0"/>
                <wp:effectExtent l="17780" t="19685" r="15240" b="18415"/>
                <wp:wrapNone/>
                <wp:docPr id="664" name="Прямая соединительная линия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0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4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23.35pt,198.05pt" to="-1.2pt,1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" strokecolor="whit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-296545</wp:posOffset>
                </wp:positionH>
                <wp:positionV relativeFrom="paragraph">
                  <wp:posOffset>2434590</wp:posOffset>
                </wp:positionV>
                <wp:extent cx="281305" cy="0"/>
                <wp:effectExtent l="17780" t="15240" r="15240" b="22860"/>
                <wp:wrapNone/>
                <wp:docPr id="663" name="Прямая соединительная линия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0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3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.35pt,191.7pt" to="-1.2pt,1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" strokecolor="whit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-296545</wp:posOffset>
                </wp:positionH>
                <wp:positionV relativeFrom="paragraph">
                  <wp:posOffset>2350770</wp:posOffset>
                </wp:positionV>
                <wp:extent cx="281305" cy="0"/>
                <wp:effectExtent l="17780" t="17145" r="15240" b="11430"/>
                <wp:wrapNone/>
                <wp:docPr id="662" name="Прямая соединительная линия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0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.35pt,185.1pt" to="-1.2pt,18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" strokecolor="white" strokeweight="1.5pt"/>
            </w:pict>
          </mc:Fallback>
        </mc:AlternateContent>
      </w:r>
      <w:r w:rsidR="00C959FC">
        <w:rPr>
          <w:noProof/>
        </w:rPr>
        <w:drawing>
          <wp:anchor distT="0" distB="0" distL="114300" distR="114300" simplePos="0" relativeHeight="251603968" behindDoc="0" locked="0" layoutInCell="1" allowOverlap="1" wp14:anchorId="4BFD9AC2" wp14:editId="5B26E3EF">
            <wp:simplePos x="0" y="0"/>
            <wp:positionH relativeFrom="column">
              <wp:posOffset>5373370</wp:posOffset>
            </wp:positionH>
            <wp:positionV relativeFrom="paragraph">
              <wp:posOffset>2882265</wp:posOffset>
            </wp:positionV>
            <wp:extent cx="207010" cy="201295"/>
            <wp:effectExtent l="19050" t="0" r="2540" b="0"/>
            <wp:wrapNone/>
            <wp:docPr id="190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9FC">
        <w:rPr>
          <w:noProof/>
        </w:rPr>
        <w:drawing>
          <wp:anchor distT="0" distB="0" distL="114300" distR="114300" simplePos="0" relativeHeight="251608064" behindDoc="0" locked="0" layoutInCell="1" allowOverlap="1" wp14:anchorId="7E033165" wp14:editId="5B8AED45">
            <wp:simplePos x="0" y="0"/>
            <wp:positionH relativeFrom="column">
              <wp:posOffset>4907280</wp:posOffset>
            </wp:positionH>
            <wp:positionV relativeFrom="paragraph">
              <wp:posOffset>3304540</wp:posOffset>
            </wp:positionV>
            <wp:extent cx="207010" cy="201295"/>
            <wp:effectExtent l="19050" t="0" r="2540" b="0"/>
            <wp:wrapNone/>
            <wp:docPr id="189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9FC">
        <w:rPr>
          <w:noProof/>
        </w:rPr>
        <w:drawing>
          <wp:anchor distT="0" distB="0" distL="114300" distR="114300" simplePos="0" relativeHeight="251606016" behindDoc="0" locked="0" layoutInCell="1" allowOverlap="1" wp14:anchorId="7BBD5A63" wp14:editId="2A417E81">
            <wp:simplePos x="0" y="0"/>
            <wp:positionH relativeFrom="column">
              <wp:posOffset>4369435</wp:posOffset>
            </wp:positionH>
            <wp:positionV relativeFrom="paragraph">
              <wp:posOffset>3023235</wp:posOffset>
            </wp:positionV>
            <wp:extent cx="207010" cy="201295"/>
            <wp:effectExtent l="19050" t="0" r="2540" b="0"/>
            <wp:wrapNone/>
            <wp:docPr id="188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9FC">
        <w:rPr>
          <w:noProof/>
        </w:rPr>
        <w:drawing>
          <wp:anchor distT="0" distB="0" distL="114300" distR="114300" simplePos="0" relativeHeight="251610112" behindDoc="0" locked="0" layoutInCell="1" allowOverlap="1" wp14:anchorId="2D9EDBFA" wp14:editId="4269D9BD">
            <wp:simplePos x="0" y="0"/>
            <wp:positionH relativeFrom="column">
              <wp:posOffset>1594485</wp:posOffset>
            </wp:positionH>
            <wp:positionV relativeFrom="paragraph">
              <wp:posOffset>2601595</wp:posOffset>
            </wp:positionV>
            <wp:extent cx="213360" cy="194945"/>
            <wp:effectExtent l="19050" t="0" r="0" b="0"/>
            <wp:wrapNone/>
            <wp:docPr id="187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9FC">
        <w:rPr>
          <w:noProof/>
        </w:rPr>
        <w:drawing>
          <wp:anchor distT="0" distB="0" distL="114300" distR="114300" simplePos="0" relativeHeight="251597824" behindDoc="0" locked="0" layoutInCell="1" allowOverlap="1" wp14:anchorId="71D31248" wp14:editId="49714034">
            <wp:simplePos x="0" y="0"/>
            <wp:positionH relativeFrom="column">
              <wp:posOffset>-300990</wp:posOffset>
            </wp:positionH>
            <wp:positionV relativeFrom="paragraph">
              <wp:posOffset>2110105</wp:posOffset>
            </wp:positionV>
            <wp:extent cx="212090" cy="200660"/>
            <wp:effectExtent l="19050" t="0" r="0" b="0"/>
            <wp:wrapNone/>
            <wp:docPr id="186" name="Рисунок 77" descr="C:\Users\Карина\AppData\Local\Microsoft\Windows\Temporary Internet Files\Content.Word\0009-009-Informatsionno-ukazatelnye-znak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 descr="C:\Users\Карина\AppData\Local\Microsoft\Windows\Temporary Internet Files\Content.Word\0009-009-Informatsionno-ukazatelnye-znaki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20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9FC">
        <w:rPr>
          <w:noProof/>
        </w:rPr>
        <w:drawing>
          <wp:anchor distT="0" distB="0" distL="114300" distR="114300" simplePos="0" relativeHeight="251599872" behindDoc="0" locked="0" layoutInCell="1" allowOverlap="1" wp14:anchorId="18B8E1E3" wp14:editId="07BE7086">
            <wp:simplePos x="0" y="0"/>
            <wp:positionH relativeFrom="column">
              <wp:posOffset>-296545</wp:posOffset>
            </wp:positionH>
            <wp:positionV relativeFrom="paragraph">
              <wp:posOffset>2673350</wp:posOffset>
            </wp:positionV>
            <wp:extent cx="212090" cy="200660"/>
            <wp:effectExtent l="19050" t="0" r="0" b="0"/>
            <wp:wrapNone/>
            <wp:docPr id="185" name="Рисунок 80" descr="C:\Users\Карина\AppData\Local\Microsoft\Windows\Temporary Internet Files\Content.Word\0009-009-Informatsionno-ukazatelnye-znak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C:\Users\Карина\AppData\Local\Microsoft\Windows\Temporary Internet Files\Content.Word\0009-009-Informatsionno-ukazatelnye-znaki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20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9FC">
        <w:rPr>
          <w:noProof/>
        </w:rPr>
        <w:drawing>
          <wp:anchor distT="0" distB="0" distL="114300" distR="114300" simplePos="0" relativeHeight="251614208" behindDoc="0" locked="0" layoutInCell="1" allowOverlap="1" wp14:anchorId="2FEF7ADB" wp14:editId="1148E38D">
            <wp:simplePos x="0" y="0"/>
            <wp:positionH relativeFrom="column">
              <wp:posOffset>-970280</wp:posOffset>
            </wp:positionH>
            <wp:positionV relativeFrom="paragraph">
              <wp:posOffset>2511425</wp:posOffset>
            </wp:positionV>
            <wp:extent cx="213360" cy="201295"/>
            <wp:effectExtent l="19050" t="0" r="0" b="0"/>
            <wp:wrapNone/>
            <wp:docPr id="184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0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9FC">
        <w:rPr>
          <w:noProof/>
        </w:rPr>
        <w:drawing>
          <wp:anchor distT="0" distB="0" distL="114300" distR="114300" simplePos="0" relativeHeight="251620352" behindDoc="0" locked="0" layoutInCell="1" allowOverlap="1" wp14:anchorId="344E5058" wp14:editId="3B6D1BAE">
            <wp:simplePos x="0" y="0"/>
            <wp:positionH relativeFrom="column">
              <wp:posOffset>-949960</wp:posOffset>
            </wp:positionH>
            <wp:positionV relativeFrom="paragraph">
              <wp:posOffset>2150745</wp:posOffset>
            </wp:positionV>
            <wp:extent cx="213360" cy="201295"/>
            <wp:effectExtent l="19050" t="0" r="0" b="0"/>
            <wp:wrapNone/>
            <wp:docPr id="183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0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9FC">
        <w:rPr>
          <w:noProof/>
        </w:rPr>
        <w:drawing>
          <wp:anchor distT="0" distB="0" distL="114300" distR="114300" simplePos="0" relativeHeight="251612160" behindDoc="0" locked="0" layoutInCell="1" allowOverlap="1" wp14:anchorId="63CBC8A3" wp14:editId="1BDCFAAC">
            <wp:simplePos x="0" y="0"/>
            <wp:positionH relativeFrom="column">
              <wp:posOffset>3481070</wp:posOffset>
            </wp:positionH>
            <wp:positionV relativeFrom="paragraph">
              <wp:posOffset>6045835</wp:posOffset>
            </wp:positionV>
            <wp:extent cx="213360" cy="194945"/>
            <wp:effectExtent l="19050" t="0" r="0" b="0"/>
            <wp:wrapNone/>
            <wp:docPr id="18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9FC">
        <w:rPr>
          <w:noProof/>
        </w:rPr>
        <w:drawing>
          <wp:anchor distT="0" distB="0" distL="114300" distR="114300" simplePos="0" relativeHeight="251601920" behindDoc="0" locked="0" layoutInCell="1" allowOverlap="1" wp14:anchorId="078949B7" wp14:editId="38DDB1EB">
            <wp:simplePos x="0" y="0"/>
            <wp:positionH relativeFrom="column">
              <wp:posOffset>4841240</wp:posOffset>
            </wp:positionH>
            <wp:positionV relativeFrom="paragraph">
              <wp:posOffset>2671445</wp:posOffset>
            </wp:positionV>
            <wp:extent cx="207010" cy="201295"/>
            <wp:effectExtent l="19050" t="0" r="2540" b="0"/>
            <wp:wrapNone/>
            <wp:docPr id="1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9FC">
        <w:rPr>
          <w:noProof/>
        </w:rPr>
        <w:drawing>
          <wp:anchor distT="0" distB="0" distL="114300" distR="114300" simplePos="0" relativeHeight="251595776" behindDoc="0" locked="0" layoutInCell="1" allowOverlap="1" wp14:anchorId="2BFF664E" wp14:editId="00048153">
            <wp:simplePos x="0" y="0"/>
            <wp:positionH relativeFrom="column">
              <wp:posOffset>1803400</wp:posOffset>
            </wp:positionH>
            <wp:positionV relativeFrom="paragraph">
              <wp:posOffset>2139315</wp:posOffset>
            </wp:positionV>
            <wp:extent cx="210820" cy="199390"/>
            <wp:effectExtent l="19050" t="0" r="0" b="0"/>
            <wp:wrapNone/>
            <wp:docPr id="180" name="Рисунок 67" descr="C:\Users\Карина\AppData\Local\Microsoft\Windows\Temporary Internet Files\Content.Word\0009-009-Informatsionno-ukazatelnye-znak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C:\Users\Карина\AppData\Local\Microsoft\Windows\Temporary Internet Files\Content.Word\0009-009-Informatsionno-ukazatelnye-znaki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9FC">
        <w:rPr>
          <w:noProof/>
        </w:rPr>
        <w:drawing>
          <wp:anchor distT="0" distB="0" distL="114300" distR="114300" simplePos="0" relativeHeight="251593728" behindDoc="0" locked="0" layoutInCell="1" allowOverlap="1" wp14:anchorId="47E20F77" wp14:editId="4678188E">
            <wp:simplePos x="0" y="0"/>
            <wp:positionH relativeFrom="column">
              <wp:posOffset>2466340</wp:posOffset>
            </wp:positionH>
            <wp:positionV relativeFrom="paragraph">
              <wp:posOffset>5824220</wp:posOffset>
            </wp:positionV>
            <wp:extent cx="184150" cy="228600"/>
            <wp:effectExtent l="19050" t="0" r="6350" b="0"/>
            <wp:wrapNone/>
            <wp:docPr id="179" name="Рисунок 66" descr="C:\Users\Карина\Downloads\0009-009-Informatsionno-ukazatelnye-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 descr="C:\Users\Карина\Downloads\0009-009-Informatsionno-ukazatelnye-znak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9FC">
        <w:rPr>
          <w:noProof/>
        </w:rPr>
        <w:drawing>
          <wp:anchor distT="0" distB="0" distL="114300" distR="114300" simplePos="0" relativeHeight="251591680" behindDoc="0" locked="0" layoutInCell="1" allowOverlap="1" wp14:anchorId="0852DC80" wp14:editId="6DE1D6F7">
            <wp:simplePos x="0" y="0"/>
            <wp:positionH relativeFrom="column">
              <wp:posOffset>1621790</wp:posOffset>
            </wp:positionH>
            <wp:positionV relativeFrom="paragraph">
              <wp:posOffset>2108835</wp:posOffset>
            </wp:positionV>
            <wp:extent cx="184150" cy="228600"/>
            <wp:effectExtent l="19050" t="0" r="6350" b="0"/>
            <wp:wrapNone/>
            <wp:docPr id="178" name="Рисунок 65" descr="C:\Users\Карина\Downloads\0009-009-Informatsionno-ukazatelnye-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 descr="C:\Users\Карина\Downloads\0009-009-Informatsionno-ukazatelnye-znak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9FC">
        <w:rPr>
          <w:noProof/>
        </w:rPr>
        <w:drawing>
          <wp:anchor distT="0" distB="0" distL="114300" distR="114300" simplePos="0" relativeHeight="251589632" behindDoc="0" locked="0" layoutInCell="1" allowOverlap="1" wp14:anchorId="0C00B1FA" wp14:editId="11B87B0C">
            <wp:simplePos x="0" y="0"/>
            <wp:positionH relativeFrom="column">
              <wp:posOffset>969645</wp:posOffset>
            </wp:positionH>
            <wp:positionV relativeFrom="paragraph">
              <wp:posOffset>2581910</wp:posOffset>
            </wp:positionV>
            <wp:extent cx="184785" cy="228600"/>
            <wp:effectExtent l="19050" t="0" r="5715" b="0"/>
            <wp:wrapNone/>
            <wp:docPr id="177" name="Рисунок 64" descr="C:\Users\Карина\Downloads\0009-009-Informatsionno-ukazatelnye-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 descr="C:\Users\Карина\Downloads\0009-009-Informatsionno-ukazatelnye-znak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3964305</wp:posOffset>
                </wp:positionH>
                <wp:positionV relativeFrom="paragraph">
                  <wp:posOffset>5566410</wp:posOffset>
                </wp:positionV>
                <wp:extent cx="1085215" cy="734060"/>
                <wp:effectExtent l="11430" t="13335" r="17780" b="24130"/>
                <wp:wrapNone/>
                <wp:docPr id="661" name="Блок-схема: процесс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215" cy="734060"/>
                        </a:xfrm>
                        <a:custGeom>
                          <a:avLst/>
                          <a:gdLst>
                            <a:gd name="T0" fmla="*/ 120661 w 11368"/>
                            <a:gd name="T1" fmla="*/ 0 h 14303"/>
                            <a:gd name="T2" fmla="*/ 1085181 w 11368"/>
                            <a:gd name="T3" fmla="*/ 331837 h 14303"/>
                            <a:gd name="T4" fmla="*/ 944379 w 11368"/>
                            <a:gd name="T5" fmla="*/ 733808 h 14303"/>
                            <a:gd name="T6" fmla="*/ 0 w 11368"/>
                            <a:gd name="T7" fmla="*/ 392018 h 14303"/>
                            <a:gd name="T8" fmla="*/ 120661 w 11368"/>
                            <a:gd name="T9" fmla="*/ 0 h 1430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11368"/>
                            <a:gd name="T16" fmla="*/ 0 h 14303"/>
                            <a:gd name="T17" fmla="*/ 11368 w 11368"/>
                            <a:gd name="T18" fmla="*/ 14303 h 14303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11368" h="14303">
                              <a:moveTo>
                                <a:pt x="1264" y="0"/>
                              </a:moveTo>
                              <a:lnTo>
                                <a:pt x="11368" y="6468"/>
                              </a:lnTo>
                              <a:cubicBezTo>
                                <a:pt x="11367" y="8756"/>
                                <a:pt x="9894" y="12015"/>
                                <a:pt x="9893" y="14303"/>
                              </a:cubicBezTo>
                              <a:lnTo>
                                <a:pt x="0" y="7641"/>
                              </a:lnTo>
                              <a:cubicBezTo>
                                <a:pt x="211" y="3262"/>
                                <a:pt x="1053" y="4379"/>
                                <a:pt x="12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36C0A"/>
                        </a:soli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  <w:r>
                              <w:t>д.74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60" o:spid="_x0000_s1029" style="position:absolute;left:0;text-align:left;margin-left:312.15pt;margin-top:438.3pt;width:85.45pt;height:57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368,1430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" adj="-11796480,,5400" path="m1264,l11368,6468v-1,2288,-1474,5547,-1475,7835l,7641c211,3262,1053,4379,1264,xe" fillcolor="#e36c0a" strokecolor="#4579b8">
                <v:stroke joinstyle="miter"/>
                <v:shadow on="t" color="black" opacity="24903f" origin=",.5" offset="0,.55556mm"/>
                <v:formulas/>
                <v:path arrowok="t" o:connecttype="custom" o:connectlocs="11518572,0;103593833,17030572;90152556,37660568;0,20119187;11518572,0" o:connectangles="0,0,0,0,0" textboxrect="0,0,11368,14303"/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  <w:r>
                        <w:t>д.74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4285615</wp:posOffset>
                </wp:positionH>
                <wp:positionV relativeFrom="paragraph">
                  <wp:posOffset>3717290</wp:posOffset>
                </wp:positionV>
                <wp:extent cx="1295400" cy="1677670"/>
                <wp:effectExtent l="18415" t="12065" r="19685" b="24765"/>
                <wp:wrapNone/>
                <wp:docPr id="660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677670"/>
                        </a:xfrm>
                        <a:custGeom>
                          <a:avLst/>
                          <a:gdLst>
                            <a:gd name="T0" fmla="*/ 816438 w 1004650"/>
                            <a:gd name="T1" fmla="*/ 0 h 1125417"/>
                            <a:gd name="T2" fmla="*/ 1295400 w 1004650"/>
                            <a:gd name="T3" fmla="*/ 224702 h 1125417"/>
                            <a:gd name="T4" fmla="*/ 440103 w 1004650"/>
                            <a:gd name="T5" fmla="*/ 1677670 h 1125417"/>
                            <a:gd name="T6" fmla="*/ 0 w 1004650"/>
                            <a:gd name="T7" fmla="*/ 1483034 h 1125417"/>
                            <a:gd name="T8" fmla="*/ 816438 w 1004650"/>
                            <a:gd name="T9" fmla="*/ 0 h 1125417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1004650"/>
                            <a:gd name="T16" fmla="*/ 0 h 1125417"/>
                            <a:gd name="T17" fmla="*/ 1004650 w 1004650"/>
                            <a:gd name="T18" fmla="*/ 1125417 h 1125417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1004650" h="1125417">
                              <a:moveTo>
                                <a:pt x="633190" y="0"/>
                              </a:moveTo>
                              <a:lnTo>
                                <a:pt x="1004650" y="150735"/>
                              </a:lnTo>
                              <a:lnTo>
                                <a:pt x="341323" y="1125417"/>
                              </a:lnTo>
                              <a:lnTo>
                                <a:pt x="0" y="994851"/>
                              </a:lnTo>
                              <a:lnTo>
                                <a:pt x="6331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6C0A"/>
                        </a:soli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  <w:r>
                              <w:t>д.21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43" o:spid="_x0000_s1030" style="position:absolute;left:0;text-align:left;margin-left:337.45pt;margin-top:292.7pt;width:102pt;height:132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4650,112541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" adj="-11796480,,5400" path="m633190,r371460,150735l341323,1125417,,994851,633190,xe" fillcolor="#e36c0a" strokecolor="#4579b8">
                <v:stroke joinstyle="miter"/>
                <v:shadow on="t" color="black" opacity="24903f" origin=",.5" offset="0,.55556mm"/>
                <v:formulas/>
                <v:path arrowok="t" o:connecttype="custom" o:connectlocs="1052719,0;1670294,334965;567471,2500919;0,2210773;1052719,0" o:connectangles="0,0,0,0,0" textboxrect="0,0,1004650,1125417"/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  <w:r>
                        <w:t>д.21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-296545</wp:posOffset>
                </wp:positionH>
                <wp:positionV relativeFrom="paragraph">
                  <wp:posOffset>5958205</wp:posOffset>
                </wp:positionV>
                <wp:extent cx="3727450" cy="90170"/>
                <wp:effectExtent l="17780" t="14605" r="17145" b="19050"/>
                <wp:wrapNone/>
                <wp:docPr id="659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7450" cy="9017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2540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26" style="position:absolute;margin-left:-23.35pt;margin-top:469.15pt;width:293.5pt;height:7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" fillcolor="#7f7f7f" strokecolor="#7f7f7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1079500</wp:posOffset>
                </wp:positionH>
                <wp:positionV relativeFrom="paragraph">
                  <wp:posOffset>4741545</wp:posOffset>
                </wp:positionV>
                <wp:extent cx="1637665" cy="351155"/>
                <wp:effectExtent l="12700" t="7620" r="6985" b="22225"/>
                <wp:wrapNone/>
                <wp:docPr id="658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7665" cy="35115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  <w:r>
                              <w:t>д.76-а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31" style="position:absolute;left:0;text-align:left;margin-left:85pt;margin-top:373.35pt;width:128.95pt;height:27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" fillcolor="#e36c0a" strokecolor="#4579b8">
                <v:shadow on="t" color="black" opacity="24903f" origin=",.5" offset="0,.55556mm"/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  <w:r>
                        <w:t>д.76-а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4350385</wp:posOffset>
                </wp:positionV>
                <wp:extent cx="431800" cy="1376680"/>
                <wp:effectExtent l="13335" t="6985" r="12065" b="16510"/>
                <wp:wrapNone/>
                <wp:docPr id="657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137668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CEF" w:rsidRDefault="00943CEF" w:rsidP="00943CEF">
                            <w:pPr>
                              <w:ind w:right="-62"/>
                              <w:jc w:val="center"/>
                            </w:pPr>
                            <w:r>
                              <w:t>д.16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3" o:spid="_x0000_s1032" style="position:absolute;left:0;text-align:left;margin-left:-1.2pt;margin-top:342.55pt;width:34pt;height:108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" fillcolor="#e36c0a" strokecolor="#4579b8">
                <v:shadow on="t" color="black" opacity="24903f" origin=",.5" offset="0,.55556mm"/>
                <v:textbox>
                  <w:txbxContent>
                    <w:p w:rsidR="00943CEF" w:rsidRDefault="00943CEF" w:rsidP="00943CEF">
                      <w:pPr>
                        <w:ind w:right="-62"/>
                        <w:jc w:val="center"/>
                      </w:pPr>
                      <w:r>
                        <w:t>д.16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1080770</wp:posOffset>
                </wp:positionH>
                <wp:positionV relativeFrom="paragraph">
                  <wp:posOffset>5394960</wp:posOffset>
                </wp:positionV>
                <wp:extent cx="1637030" cy="331470"/>
                <wp:effectExtent l="13970" t="13335" r="6350" b="17145"/>
                <wp:wrapNone/>
                <wp:docPr id="656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7030" cy="33147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  <w:r>
                              <w:t>д.76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33" style="position:absolute;left:0;text-align:left;margin-left:85.1pt;margin-top:424.8pt;width:128.9pt;height:26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" fillcolor="#e36c0a" strokecolor="#4579b8">
                <v:shadow on="t" color="black" opacity="24903f" origin=",.5" offset="0,.55556mm"/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  <w:r>
                        <w:t>д.76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2802890</wp:posOffset>
                </wp:positionV>
                <wp:extent cx="803910" cy="421640"/>
                <wp:effectExtent l="3175" t="2540" r="2540" b="23495"/>
                <wp:wrapNone/>
                <wp:docPr id="655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3910" cy="42164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>
                          <a:noFill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26" style="position:absolute;margin-left:-2.75pt;margin-top:220.7pt;width:63.3pt;height:33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" fillcolor="#e36c0a" stroked="f">
                <v:shadow on="t" color="black" opacity="24903f" origin=",.5" offset="0,.5555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-33655</wp:posOffset>
                </wp:positionH>
                <wp:positionV relativeFrom="paragraph">
                  <wp:posOffset>3065780</wp:posOffset>
                </wp:positionV>
                <wp:extent cx="431800" cy="964565"/>
                <wp:effectExtent l="4445" t="0" r="1905" b="17780"/>
                <wp:wrapNone/>
                <wp:docPr id="654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96456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>
                          <a:noFill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3CEF" w:rsidRDefault="00943CEF" w:rsidP="00943CEF">
                            <w:pPr>
                              <w:ind w:right="-46"/>
                              <w:jc w:val="center"/>
                            </w:pPr>
                            <w:r>
                              <w:t>д.18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34" style="position:absolute;left:0;text-align:left;margin-left:-2.65pt;margin-top:241.4pt;width:34pt;height:75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" fillcolor="#e36c0a" stroked="f">
                <v:shadow on="t" color="black" opacity="24903f" origin=",.5" offset="0,.55556mm"/>
                <v:textbox>
                  <w:txbxContent>
                    <w:p w:rsidR="00943CEF" w:rsidRDefault="00943CEF" w:rsidP="00943CEF">
                      <w:pPr>
                        <w:ind w:right="-46"/>
                        <w:jc w:val="center"/>
                      </w:pPr>
                      <w:r>
                        <w:t>д.18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2024380</wp:posOffset>
                </wp:positionH>
                <wp:positionV relativeFrom="paragraph">
                  <wp:posOffset>2802890</wp:posOffset>
                </wp:positionV>
                <wp:extent cx="1033780" cy="421640"/>
                <wp:effectExtent l="5080" t="12065" r="8890" b="23495"/>
                <wp:wrapNone/>
                <wp:docPr id="65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3780" cy="42164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  <w:r>
                              <w:t>Детский дом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5" style="position:absolute;left:0;text-align:left;margin-left:159.4pt;margin-top:220.7pt;width:81.4pt;height:33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" fillcolor="#e36c0a" strokecolor="#4579b8">
                <v:shadow on="t" color="black" opacity="24903f" origin=",.5" offset="0,.55556mm"/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  <w:r>
                        <w:t>Детский дом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3429635</wp:posOffset>
                </wp:positionH>
                <wp:positionV relativeFrom="paragraph">
                  <wp:posOffset>3573780</wp:posOffset>
                </wp:positionV>
                <wp:extent cx="431800" cy="452120"/>
                <wp:effectExtent l="10160" t="11430" r="5715" b="22225"/>
                <wp:wrapNone/>
                <wp:docPr id="652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452120"/>
                        </a:xfrm>
                        <a:prstGeom prst="rect">
                          <a:avLst/>
                        </a:prstGeom>
                        <a:solidFill>
                          <a:srgbClr val="548DD4"/>
                        </a:soli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  <w:r>
                              <w:t>аптека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36" style="position:absolute;left:0;text-align:left;margin-left:270.05pt;margin-top:281.4pt;width:34pt;height:35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" fillcolor="#548dd4" strokecolor="#4579b8">
                <v:shadow on="t" color="black" opacity="24903f" origin=",.5" offset="0,.55556mm"/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  <w:r>
                        <w:t>аптека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1204595</wp:posOffset>
                </wp:positionV>
                <wp:extent cx="1004570" cy="1054735"/>
                <wp:effectExtent l="19050" t="13970" r="14605" b="26670"/>
                <wp:wrapNone/>
                <wp:docPr id="651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4570" cy="1054735"/>
                        </a:xfrm>
                        <a:custGeom>
                          <a:avLst/>
                          <a:gdLst>
                            <a:gd name="T0" fmla="*/ 633140 w 1004650"/>
                            <a:gd name="T1" fmla="*/ 0 h 1125417"/>
                            <a:gd name="T2" fmla="*/ 1004570 w 1004650"/>
                            <a:gd name="T3" fmla="*/ 141268 h 1125417"/>
                            <a:gd name="T4" fmla="*/ 341296 w 1004650"/>
                            <a:gd name="T5" fmla="*/ 1054735 h 1125417"/>
                            <a:gd name="T6" fmla="*/ 0 w 1004650"/>
                            <a:gd name="T7" fmla="*/ 932369 h 1125417"/>
                            <a:gd name="T8" fmla="*/ 633140 w 1004650"/>
                            <a:gd name="T9" fmla="*/ 0 h 1125417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1004650"/>
                            <a:gd name="T16" fmla="*/ 0 h 1125417"/>
                            <a:gd name="T17" fmla="*/ 1004650 w 1004650"/>
                            <a:gd name="T18" fmla="*/ 1125417 h 1125417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1004650" h="1125417">
                              <a:moveTo>
                                <a:pt x="633190" y="0"/>
                              </a:moveTo>
                              <a:lnTo>
                                <a:pt x="1004650" y="150735"/>
                              </a:lnTo>
                              <a:lnTo>
                                <a:pt x="341323" y="1125417"/>
                              </a:lnTo>
                              <a:lnTo>
                                <a:pt x="0" y="994851"/>
                              </a:lnTo>
                              <a:lnTo>
                                <a:pt x="6331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6C0A"/>
                        </a:soli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  <w:r>
                              <w:t>д.56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24" o:spid="_x0000_s1037" style="position:absolute;left:0;text-align:left;margin-left:281.25pt;margin-top:94.85pt;width:79.1pt;height:83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4650,112541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" adj="-11796480,,5400" path="m633190,r371460,150735l341323,1125417,,994851,633190,xe" fillcolor="#e36c0a" strokecolor="#4579b8">
                <v:stroke joinstyle="miter"/>
                <v:shadow on="t" color="black" opacity="24903f" origin=",.5" offset="0,.55556mm"/>
                <v:formulas/>
                <v:path arrowok="t" o:connecttype="custom" o:connectlocs="633090,0;1004490,132396;341269,988492;0,873811;633090,0" o:connectangles="0,0,0,0,0" textboxrect="0,0,1004650,1125417"/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  <w:r>
                        <w:t>д.56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4578350</wp:posOffset>
                </wp:positionH>
                <wp:positionV relativeFrom="paragraph">
                  <wp:posOffset>1618615</wp:posOffset>
                </wp:positionV>
                <wp:extent cx="1004570" cy="1054735"/>
                <wp:effectExtent l="15875" t="18415" r="17780" b="22225"/>
                <wp:wrapNone/>
                <wp:docPr id="65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4570" cy="1054735"/>
                        </a:xfrm>
                        <a:custGeom>
                          <a:avLst/>
                          <a:gdLst>
                            <a:gd name="T0" fmla="*/ 633140 w 1004650"/>
                            <a:gd name="T1" fmla="*/ 0 h 1125417"/>
                            <a:gd name="T2" fmla="*/ 1004570 w 1004650"/>
                            <a:gd name="T3" fmla="*/ 141268 h 1125417"/>
                            <a:gd name="T4" fmla="*/ 341296 w 1004650"/>
                            <a:gd name="T5" fmla="*/ 1054735 h 1125417"/>
                            <a:gd name="T6" fmla="*/ 0 w 1004650"/>
                            <a:gd name="T7" fmla="*/ 932369 h 1125417"/>
                            <a:gd name="T8" fmla="*/ 633140 w 1004650"/>
                            <a:gd name="T9" fmla="*/ 0 h 1125417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1004650"/>
                            <a:gd name="T16" fmla="*/ 0 h 1125417"/>
                            <a:gd name="T17" fmla="*/ 1004650 w 1004650"/>
                            <a:gd name="T18" fmla="*/ 1125417 h 1125417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1004650" h="1125417">
                              <a:moveTo>
                                <a:pt x="633190" y="0"/>
                              </a:moveTo>
                              <a:lnTo>
                                <a:pt x="1004650" y="150735"/>
                              </a:lnTo>
                              <a:lnTo>
                                <a:pt x="341323" y="1125417"/>
                              </a:lnTo>
                              <a:lnTo>
                                <a:pt x="0" y="994851"/>
                              </a:lnTo>
                              <a:lnTo>
                                <a:pt x="6331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6C0A"/>
                        </a:soli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  <w:r>
                              <w:t>д.17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38" style="position:absolute;left:0;text-align:left;margin-left:360.5pt;margin-top:127.45pt;width:79.1pt;height:83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04650,112541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" adj="-11796480,,5400" path="m633190,r371460,150735l341323,1125417,,994851,633190,xe" fillcolor="#e36c0a" strokecolor="#4579b8">
                <v:stroke joinstyle="miter"/>
                <v:shadow on="t" color="black" opacity="24903f" origin=",.5" offset="0,.55556mm"/>
                <v:formulas/>
                <v:path arrowok="t" o:connecttype="custom" o:connectlocs="633090,0;1004490,132396;341269,988492;0,873811;633090,0" o:connectangles="0,0,0,0,0" textboxrect="0,0,1004650,1125417"/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  <w:r>
                        <w:t>д.17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5271770</wp:posOffset>
                </wp:positionH>
                <wp:positionV relativeFrom="paragraph">
                  <wp:posOffset>3025140</wp:posOffset>
                </wp:positionV>
                <wp:extent cx="1617345" cy="662940"/>
                <wp:effectExtent l="4445" t="5715" r="6985" b="7620"/>
                <wp:wrapNone/>
                <wp:docPr id="649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7345" cy="662940"/>
                        </a:xfrm>
                        <a:custGeom>
                          <a:avLst/>
                          <a:gdLst>
                            <a:gd name="T0" fmla="*/ 42750 w 2281457"/>
                            <a:gd name="T1" fmla="*/ 0 h 914059"/>
                            <a:gd name="T2" fmla="*/ 1617345 w 2281457"/>
                            <a:gd name="T3" fmla="*/ 574721 h 914059"/>
                            <a:gd name="T4" fmla="*/ 1581728 w 2281457"/>
                            <a:gd name="T5" fmla="*/ 662940 h 914059"/>
                            <a:gd name="T6" fmla="*/ 0 w 2281457"/>
                            <a:gd name="T7" fmla="*/ 72335 h 914059"/>
                            <a:gd name="T8" fmla="*/ 42750 w 2281457"/>
                            <a:gd name="T9" fmla="*/ 0 h 91405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281457" h="914059">
                              <a:moveTo>
                                <a:pt x="60304" y="0"/>
                              </a:moveTo>
                              <a:lnTo>
                                <a:pt x="2281457" y="792423"/>
                              </a:lnTo>
                              <a:lnTo>
                                <a:pt x="2231215" y="914059"/>
                              </a:lnTo>
                              <a:lnTo>
                                <a:pt x="0" y="99735"/>
                              </a:lnTo>
                              <a:lnTo>
                                <a:pt x="603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2" o:spid="_x0000_s1026" style="position:absolute;margin-left:415.1pt;margin-top:238.2pt;width:127.35pt;height:52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281457,914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" path="m60304,l2281457,792423r-50242,121636l,99735,60304,xe" fillcolor="#7f7f7f" stroked="f" strokeweight="2pt">
                <v:path arrowok="t" o:connecttype="custom" o:connectlocs="30306,0;1146550,416828;1121301,480811;0,52462;30306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4978400</wp:posOffset>
                </wp:positionH>
                <wp:positionV relativeFrom="paragraph">
                  <wp:posOffset>1616710</wp:posOffset>
                </wp:positionV>
                <wp:extent cx="1235710" cy="1476375"/>
                <wp:effectExtent l="6350" t="6985" r="5715" b="2540"/>
                <wp:wrapNone/>
                <wp:docPr id="648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5710" cy="1476375"/>
                        </a:xfrm>
                        <a:custGeom>
                          <a:avLst/>
                          <a:gdLst>
                            <a:gd name="T0" fmla="*/ 881134 w 1426434"/>
                            <a:gd name="T1" fmla="*/ 0 h 1607530"/>
                            <a:gd name="T2" fmla="*/ 1235710 w 1426434"/>
                            <a:gd name="T3" fmla="*/ 166113 h 1607530"/>
                            <a:gd name="T4" fmla="*/ 373825 w 1426434"/>
                            <a:gd name="T5" fmla="*/ 1476375 h 1607530"/>
                            <a:gd name="T6" fmla="*/ 0 w 1426434"/>
                            <a:gd name="T7" fmla="*/ 1337995 h 1607530"/>
                            <a:gd name="T8" fmla="*/ 881134 w 1426434"/>
                            <a:gd name="T9" fmla="*/ 0 h 160753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1426434"/>
                            <a:gd name="T16" fmla="*/ 0 h 1607530"/>
                            <a:gd name="T17" fmla="*/ 1426434 w 1426434"/>
                            <a:gd name="T18" fmla="*/ 1607530 h 1607530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1426434" h="1607530">
                              <a:moveTo>
                                <a:pt x="1017131" y="0"/>
                              </a:moveTo>
                              <a:lnTo>
                                <a:pt x="1426434" y="180870"/>
                              </a:lnTo>
                              <a:lnTo>
                                <a:pt x="431523" y="1607530"/>
                              </a:lnTo>
                              <a:lnTo>
                                <a:pt x="0" y="1456857"/>
                              </a:lnTo>
                              <a:lnTo>
                                <a:pt x="10171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26" o:spid="_x0000_s1039" style="position:absolute;left:0;text-align:left;margin-left:392pt;margin-top:127.3pt;width:97.3pt;height:11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6434,16075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" adj="-11796480,,5400" path="m1017131,r409303,180870l431523,1607530,,1456857,1017131,xe" fillcolor="#a5a5a5" stroked="f" strokeweight="2pt">
                <v:stroke joinstyle="miter"/>
                <v:formulas/>
                <v:path arrowok="t" o:connecttype="custom" o:connectlocs="763320,0;1070487,152560;323842,1355921;0,1228831;763320,0" o:connectangles="0,0,0,0,0" textboxrect="0,0,1426434,1607530"/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3291205</wp:posOffset>
                </wp:positionH>
                <wp:positionV relativeFrom="paragraph">
                  <wp:posOffset>2571750</wp:posOffset>
                </wp:positionV>
                <wp:extent cx="3245485" cy="1297940"/>
                <wp:effectExtent l="5080" t="0" r="6985" b="6985"/>
                <wp:wrapNone/>
                <wp:docPr id="647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5485" cy="1297940"/>
                        </a:xfrm>
                        <a:custGeom>
                          <a:avLst/>
                          <a:gdLst>
                            <a:gd name="T0" fmla="*/ 140686 w 3245236"/>
                            <a:gd name="T1" fmla="*/ 0 h 1291367"/>
                            <a:gd name="T2" fmla="*/ 3245444 w 3245236"/>
                            <a:gd name="T3" fmla="*/ 1171335 h 1291367"/>
                            <a:gd name="T4" fmla="*/ 3245444 w 3245236"/>
                            <a:gd name="T5" fmla="*/ 1298052 h 1291367"/>
                            <a:gd name="T6" fmla="*/ 0 w 3245236"/>
                            <a:gd name="T7" fmla="*/ 119915 h 1291367"/>
                            <a:gd name="T8" fmla="*/ 140686 w 3245236"/>
                            <a:gd name="T9" fmla="*/ 0 h 1291367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3245236" h="1291367">
                              <a:moveTo>
                                <a:pt x="140677" y="0"/>
                              </a:moveTo>
                              <a:lnTo>
                                <a:pt x="3245236" y="1165303"/>
                              </a:lnTo>
                              <a:lnTo>
                                <a:pt x="3245236" y="1291367"/>
                              </a:lnTo>
                              <a:lnTo>
                                <a:pt x="0" y="119297"/>
                              </a:lnTo>
                              <a:lnTo>
                                <a:pt x="1406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40" o:spid="_x0000_s1026" style="position:absolute;margin-left:259.15pt;margin-top:202.5pt;width:255.55pt;height:102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45236,1291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" path="m140677,l3245236,1165303r,126064l,119297,140677,xe" fillcolor="#7f7f7f" stroked="f" strokeweight="2pt">
                <v:path arrowok="t" o:connecttype="custom" o:connectlocs="140697,0;3245693,1177297;3245693,1304659;0,120525;140697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5270500</wp:posOffset>
                </wp:positionH>
                <wp:positionV relativeFrom="paragraph">
                  <wp:posOffset>1727835</wp:posOffset>
                </wp:positionV>
                <wp:extent cx="1020445" cy="1377950"/>
                <wp:effectExtent l="3175" t="3810" r="5080" b="8890"/>
                <wp:wrapNone/>
                <wp:docPr id="646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0445" cy="1377950"/>
                        </a:xfrm>
                        <a:custGeom>
                          <a:avLst/>
                          <a:gdLst>
                            <a:gd name="T0" fmla="*/ 924479 w 1017028"/>
                            <a:gd name="T1" fmla="*/ 0 h 1378054"/>
                            <a:gd name="T2" fmla="*/ 1020445 w 1017028"/>
                            <a:gd name="T3" fmla="*/ 120571 h 1378054"/>
                            <a:gd name="T4" fmla="*/ 130573 w 1017028"/>
                            <a:gd name="T5" fmla="*/ 1377950 h 1378054"/>
                            <a:gd name="T6" fmla="*/ 0 w 1017028"/>
                            <a:gd name="T7" fmla="*/ 1315774 h 1378054"/>
                            <a:gd name="T8" fmla="*/ 924479 w 1017028"/>
                            <a:gd name="T9" fmla="*/ 0 h 137805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17028" h="1378054">
                              <a:moveTo>
                                <a:pt x="921383" y="0"/>
                              </a:moveTo>
                              <a:lnTo>
                                <a:pt x="1017028" y="120580"/>
                              </a:lnTo>
                              <a:lnTo>
                                <a:pt x="130136" y="1378054"/>
                              </a:lnTo>
                              <a:lnTo>
                                <a:pt x="0" y="1315873"/>
                              </a:lnTo>
                              <a:lnTo>
                                <a:pt x="921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15" o:spid="_x0000_s1026" style="position:absolute;margin-left:415pt;margin-top:136.05pt;width:80.35pt;height:10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7028,1378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" path="m921383,r95645,120580l130136,1378054,,1315873,921383,xe" fillcolor="#7f7f7f" stroked="f" strokeweight="2pt">
                <v:path arrowok="t" o:connecttype="custom" o:connectlocs="927585,0;1023873,120562;131012,1377846;0,1315675;927585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4907915</wp:posOffset>
                </wp:positionH>
                <wp:positionV relativeFrom="paragraph">
                  <wp:posOffset>1544955</wp:posOffset>
                </wp:positionV>
                <wp:extent cx="1020445" cy="1377950"/>
                <wp:effectExtent l="2540" t="1905" r="5715" b="1270"/>
                <wp:wrapNone/>
                <wp:docPr id="645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0445" cy="1377950"/>
                        </a:xfrm>
                        <a:custGeom>
                          <a:avLst/>
                          <a:gdLst>
                            <a:gd name="T0" fmla="*/ 924479 w 1017028"/>
                            <a:gd name="T1" fmla="*/ 0 h 1378054"/>
                            <a:gd name="T2" fmla="*/ 1020445 w 1017028"/>
                            <a:gd name="T3" fmla="*/ 120571 h 1378054"/>
                            <a:gd name="T4" fmla="*/ 130573 w 1017028"/>
                            <a:gd name="T5" fmla="*/ 1377950 h 1378054"/>
                            <a:gd name="T6" fmla="*/ 0 w 1017028"/>
                            <a:gd name="T7" fmla="*/ 1315774 h 1378054"/>
                            <a:gd name="T8" fmla="*/ 924479 w 1017028"/>
                            <a:gd name="T9" fmla="*/ 0 h 137805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17028" h="1378054">
                              <a:moveTo>
                                <a:pt x="921383" y="0"/>
                              </a:moveTo>
                              <a:lnTo>
                                <a:pt x="1017028" y="120580"/>
                              </a:lnTo>
                              <a:lnTo>
                                <a:pt x="130136" y="1378054"/>
                              </a:lnTo>
                              <a:lnTo>
                                <a:pt x="0" y="1315873"/>
                              </a:lnTo>
                              <a:lnTo>
                                <a:pt x="921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32" o:spid="_x0000_s1026" style="position:absolute;margin-left:386.45pt;margin-top:121.65pt;width:80.35pt;height:10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7028,1378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" path="m921383,r95645,120580l130136,1378054,,1315873,921383,xe" fillcolor="#7f7f7f" stroked="f" strokeweight="2pt">
                <v:path arrowok="t" o:connecttype="custom" o:connectlocs="927585,0;1023873,120562;131012,1377846;0,1315675;927585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3431540</wp:posOffset>
                </wp:positionH>
                <wp:positionV relativeFrom="paragraph">
                  <wp:posOffset>2259965</wp:posOffset>
                </wp:positionV>
                <wp:extent cx="1617345" cy="662940"/>
                <wp:effectExtent l="2540" t="2540" r="8890" b="1270"/>
                <wp:wrapNone/>
                <wp:docPr id="644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7345" cy="662940"/>
                        </a:xfrm>
                        <a:custGeom>
                          <a:avLst/>
                          <a:gdLst>
                            <a:gd name="T0" fmla="*/ 42750 w 2281457"/>
                            <a:gd name="T1" fmla="*/ 0 h 914059"/>
                            <a:gd name="T2" fmla="*/ 1617345 w 2281457"/>
                            <a:gd name="T3" fmla="*/ 574721 h 914059"/>
                            <a:gd name="T4" fmla="*/ 1581728 w 2281457"/>
                            <a:gd name="T5" fmla="*/ 662940 h 914059"/>
                            <a:gd name="T6" fmla="*/ 0 w 2281457"/>
                            <a:gd name="T7" fmla="*/ 72335 h 914059"/>
                            <a:gd name="T8" fmla="*/ 42750 w 2281457"/>
                            <a:gd name="T9" fmla="*/ 0 h 91405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281457" h="914059">
                              <a:moveTo>
                                <a:pt x="60304" y="0"/>
                              </a:moveTo>
                              <a:lnTo>
                                <a:pt x="2281457" y="792423"/>
                              </a:lnTo>
                              <a:lnTo>
                                <a:pt x="2231215" y="914059"/>
                              </a:lnTo>
                              <a:lnTo>
                                <a:pt x="0" y="99735"/>
                              </a:lnTo>
                              <a:lnTo>
                                <a:pt x="603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30" o:spid="_x0000_s1026" style="position:absolute;margin-left:270.2pt;margin-top:177.95pt;width:127.35pt;height:52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1457,914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" path="m60304,l2281457,792423r-50242,121636l,99735,60304,xe" fillcolor="#7f7f7f" stroked="f" strokeweight="2pt">
                <v:path arrowok="t" o:connecttype="custom" o:connectlocs="30306,0;1146550,416828;1121301,480811;0,52462;30306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3431540</wp:posOffset>
                </wp:positionH>
                <wp:positionV relativeFrom="paragraph">
                  <wp:posOffset>2310765</wp:posOffset>
                </wp:positionV>
                <wp:extent cx="3104515" cy="1559560"/>
                <wp:effectExtent l="2540" t="5715" r="7620" b="6350"/>
                <wp:wrapNone/>
                <wp:docPr id="643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4515" cy="1559560"/>
                        </a:xfrm>
                        <a:custGeom>
                          <a:avLst/>
                          <a:gdLst>
                            <a:gd name="T0" fmla="*/ 0 w 3104389"/>
                            <a:gd name="T1" fmla="*/ 0 h 1556957"/>
                            <a:gd name="T2" fmla="*/ 3104696 w 3104389"/>
                            <a:gd name="T3" fmla="*/ 1196094 h 1556957"/>
                            <a:gd name="T4" fmla="*/ 3104822 w 3104389"/>
                            <a:gd name="T5" fmla="*/ 1559342 h 1556957"/>
                            <a:gd name="T6" fmla="*/ 0 w 3104389"/>
                            <a:gd name="T7" fmla="*/ 351693 h 1556957"/>
                            <a:gd name="T8" fmla="*/ 0 w 3104389"/>
                            <a:gd name="T9" fmla="*/ 0 h 1556957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3104389" h="1556957">
                              <a:moveTo>
                                <a:pt x="0" y="0"/>
                              </a:moveTo>
                              <a:lnTo>
                                <a:pt x="3104263" y="1194265"/>
                              </a:lnTo>
                              <a:lnTo>
                                <a:pt x="3104389" y="1556957"/>
                              </a:lnTo>
                              <a:lnTo>
                                <a:pt x="0" y="3511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38" o:spid="_x0000_s1026" style="position:absolute;margin-left:270.2pt;margin-top:181.95pt;width:244.45pt;height:122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04389,1556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" path="m,l3104263,1194265r126,362692l,351155,,xe" fillcolor="#a5a5a5" stroked="f" strokeweight="2pt">
                <v:path arrowok="t" o:connecttype="custom" o:connectlocs="0,0;3104822,1198094;3104948,1561949;0,352281;0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-296545</wp:posOffset>
                </wp:positionH>
                <wp:positionV relativeFrom="paragraph">
                  <wp:posOffset>2259965</wp:posOffset>
                </wp:positionV>
                <wp:extent cx="3777615" cy="431800"/>
                <wp:effectExtent l="0" t="2540" r="0" b="22860"/>
                <wp:wrapNone/>
                <wp:docPr id="642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7615" cy="43180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</w:p>
                          <w:p w:rsidR="00943CEF" w:rsidRDefault="00943CEF" w:rsidP="00943CEF">
                            <w:pPr>
                              <w:jc w:val="center"/>
                            </w:pPr>
                            <w:r>
                              <w:t>Ул Садриева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40" style="position:absolute;left:0;text-align:left;margin-left:-23.35pt;margin-top:177.95pt;width:297.45pt;height:3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" fillcolor="#a5a5a5" stroked="f">
                <v:shadow on="t" color="black" opacity="24903f" origin=",.5" offset="0,.55556mm"/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</w:p>
                    <w:p w:rsidR="00943CEF" w:rsidRDefault="00943CEF" w:rsidP="00943CEF">
                      <w:pPr>
                        <w:jc w:val="center"/>
                      </w:pPr>
                      <w:r>
                        <w:t>Ул Садриева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557530</wp:posOffset>
                </wp:positionH>
                <wp:positionV relativeFrom="paragraph">
                  <wp:posOffset>1727835</wp:posOffset>
                </wp:positionV>
                <wp:extent cx="1245870" cy="381635"/>
                <wp:effectExtent l="5080" t="13335" r="6350" b="24130"/>
                <wp:wrapNone/>
                <wp:docPr id="641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5870" cy="38163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  <w:r>
                              <w:t>д.60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41" style="position:absolute;left:0;text-align:left;margin-left:43.9pt;margin-top:136.05pt;width:98.1pt;height:30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" fillcolor="#e36c0a" strokecolor="#4579b8">
                <v:shadow on="t" color="black" opacity="24903f" origin=",.5" offset="0,.55556mm"/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  <w:r>
                        <w:t>д.60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823595</wp:posOffset>
                </wp:positionV>
                <wp:extent cx="431800" cy="1285875"/>
                <wp:effectExtent l="12700" t="13970" r="12700" b="24130"/>
                <wp:wrapNone/>
                <wp:docPr id="640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12858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CEF" w:rsidRDefault="00943CEF" w:rsidP="00943CEF">
                            <w:pPr>
                              <w:ind w:right="-62"/>
                              <w:jc w:val="center"/>
                            </w:pPr>
                            <w:r>
                              <w:t>д.20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42" style="position:absolute;left:0;text-align:left;margin-left:-2.75pt;margin-top:64.85pt;width:34pt;height:10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" fillcolor="#e36c0a" strokecolor="#4579b8">
                <v:shadow on="t" color="black" opacity="24903f" origin=",.5" offset="0,.55556mm"/>
                <v:textbox>
                  <w:txbxContent>
                    <w:p w:rsidR="00943CEF" w:rsidRDefault="00943CEF" w:rsidP="00943CEF">
                      <w:pPr>
                        <w:ind w:right="-62"/>
                        <w:jc w:val="center"/>
                      </w:pPr>
                      <w:r>
                        <w:t>д.20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-296545</wp:posOffset>
                </wp:positionH>
                <wp:positionV relativeFrom="paragraph">
                  <wp:posOffset>2259965</wp:posOffset>
                </wp:positionV>
                <wp:extent cx="3777615" cy="90170"/>
                <wp:effectExtent l="27305" t="21590" r="24130" b="21590"/>
                <wp:wrapNone/>
                <wp:docPr id="639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7615" cy="9017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3810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-23.35pt;margin-top:177.95pt;width:297.45pt;height:7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" fillcolor="#7f7f7f" strokecolor="#7f7f7f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-296545</wp:posOffset>
                </wp:positionH>
                <wp:positionV relativeFrom="paragraph">
                  <wp:posOffset>1144905</wp:posOffset>
                </wp:positionV>
                <wp:extent cx="90170" cy="1205230"/>
                <wp:effectExtent l="0" t="1905" r="0" b="21590"/>
                <wp:wrapNone/>
                <wp:docPr id="638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120523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23.35pt;margin-top:90.15pt;width:7.1pt;height:94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" fillcolor="#7f7f7f" stroked="f">
                <v:shadow on="t" color="black" opacity="24903f" origin=",.5" offset="0,.55556mm"/>
              </v:rect>
            </w:pict>
          </mc:Fallback>
        </mc:AlternateContent>
      </w:r>
      <w:r w:rsidR="00943CEF">
        <w:rPr>
          <w:b/>
          <w:sz w:val="28"/>
          <w:szCs w:val="28"/>
        </w:rPr>
        <w:t>1.</w:t>
      </w:r>
      <w:r w:rsidR="00943CEF" w:rsidRPr="00804DEB">
        <w:rPr>
          <w:b/>
          <w:sz w:val="28"/>
          <w:szCs w:val="28"/>
        </w:rPr>
        <w:t>Район расположения образовательного учреждения, пути движения транспортных средств и обучающихся</w:t>
      </w:r>
      <w:r w:rsidR="00943CEF">
        <w:rPr>
          <w:b/>
          <w:sz w:val="28"/>
          <w:szCs w:val="28"/>
        </w:rPr>
        <w:t>.</w:t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 w:rsidRPr="006D44A9">
        <w:rPr>
          <w:noProof/>
        </w:rPr>
        <w:t xml:space="preserve"> </w:t>
      </w:r>
    </w:p>
    <w:p w:rsidR="00943CEF" w:rsidRDefault="008F5EDB" w:rsidP="00943CE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715645</wp:posOffset>
                </wp:positionH>
                <wp:positionV relativeFrom="paragraph">
                  <wp:posOffset>2493645</wp:posOffset>
                </wp:positionV>
                <wp:extent cx="723265" cy="230505"/>
                <wp:effectExtent l="10795" t="13970" r="8890" b="22225"/>
                <wp:wrapNone/>
                <wp:docPr id="63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265" cy="23050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56.35pt;margin-top:196.35pt;width:56.95pt;height:18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968375</wp:posOffset>
                </wp:positionH>
                <wp:positionV relativeFrom="paragraph">
                  <wp:posOffset>1834515</wp:posOffset>
                </wp:positionV>
                <wp:extent cx="915035" cy="522605"/>
                <wp:effectExtent l="6350" t="5715" r="5715" b="16510"/>
                <wp:wrapNone/>
                <wp:docPr id="636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5035" cy="52260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CEF" w:rsidRDefault="005D4AB2" w:rsidP="00943CEF">
                            <w:pPr>
                              <w:jc w:val="center"/>
                            </w:pPr>
                            <w:r>
                              <w:t>ГБОУ «ЛШ№14»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43" style="position:absolute;margin-left:76.25pt;margin-top:144.45pt;width:72.05pt;height:41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943CEF" w:rsidRDefault="005D4AB2" w:rsidP="00943CEF">
                      <w:pPr>
                        <w:jc w:val="center"/>
                      </w:pPr>
                      <w:r>
                        <w:t>ГБОУ «ЛШ№14»</w:t>
                      </w:r>
                    </w:p>
                  </w:txbxContent>
                </v:textbox>
              </v:rect>
            </w:pict>
          </mc:Fallback>
        </mc:AlternateContent>
      </w:r>
      <w:r w:rsidR="00983F28">
        <w:rPr>
          <w:noProof/>
        </w:rPr>
        <w:drawing>
          <wp:anchor distT="0" distB="0" distL="114300" distR="114300" simplePos="0" relativeHeight="251720704" behindDoc="0" locked="0" layoutInCell="1" allowOverlap="1" wp14:anchorId="0B4E56E9" wp14:editId="5768E63C">
            <wp:simplePos x="0" y="0"/>
            <wp:positionH relativeFrom="column">
              <wp:posOffset>1205865</wp:posOffset>
            </wp:positionH>
            <wp:positionV relativeFrom="paragraph">
              <wp:posOffset>1521460</wp:posOffset>
            </wp:positionV>
            <wp:extent cx="208915" cy="2076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15" cy="207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1588770</wp:posOffset>
                </wp:positionV>
                <wp:extent cx="3777615" cy="109855"/>
                <wp:effectExtent l="0" t="635" r="0" b="3810"/>
                <wp:wrapNone/>
                <wp:docPr id="635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777615" cy="10985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-23.25pt;margin-top:125.1pt;width:297.45pt;height:8.6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" fillcolor="#7f7f7f" stroked="f" strokeweight="2pt"/>
            </w:pict>
          </mc:Fallback>
        </mc:AlternateContent>
      </w:r>
      <w:r w:rsidR="00AB419E">
        <w:rPr>
          <w:noProof/>
        </w:rPr>
        <w:drawing>
          <wp:anchor distT="0" distB="0" distL="114300" distR="114300" simplePos="0" relativeHeight="251718656" behindDoc="0" locked="0" layoutInCell="1" allowOverlap="1" wp14:anchorId="6E557179" wp14:editId="5EEF1B74">
            <wp:simplePos x="0" y="0"/>
            <wp:positionH relativeFrom="column">
              <wp:posOffset>1263015</wp:posOffset>
            </wp:positionH>
            <wp:positionV relativeFrom="paragraph">
              <wp:posOffset>1111885</wp:posOffset>
            </wp:positionV>
            <wp:extent cx="208915" cy="20764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15" cy="207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3291205</wp:posOffset>
                </wp:positionH>
                <wp:positionV relativeFrom="paragraph">
                  <wp:posOffset>7745095</wp:posOffset>
                </wp:positionV>
                <wp:extent cx="441960" cy="90170"/>
                <wp:effectExtent l="11430" t="7620" r="13335" b="16510"/>
                <wp:wrapNone/>
                <wp:docPr id="634" name="Прямоугольник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" cy="90170"/>
                        </a:xfrm>
                        <a:prstGeom prst="rect">
                          <a:avLst/>
                        </a:prstGeom>
                        <a:solidFill>
                          <a:srgbClr val="D99594">
                            <a:alpha val="67842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4" o:spid="_x0000_s1026" style="position:absolute;margin-left:259.15pt;margin-top:609.85pt;width:34.8pt;height:7.1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" fillcolor="#d99594" strokecolor="red">
                <v:fill opacity="44461f"/>
                <v:shadow on="t" color="black" opacity="24903f" origin=",.5" offset="0,.5555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396875</wp:posOffset>
                </wp:positionH>
                <wp:positionV relativeFrom="paragraph">
                  <wp:posOffset>7715250</wp:posOffset>
                </wp:positionV>
                <wp:extent cx="502285" cy="120015"/>
                <wp:effectExtent l="15875" t="13335" r="15240" b="19050"/>
                <wp:wrapNone/>
                <wp:docPr id="633" name="Блок-схема: процесс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285" cy="120015"/>
                        </a:xfrm>
                        <a:prstGeom prst="flowChartProcess">
                          <a:avLst/>
                        </a:prstGeom>
                        <a:solidFill>
                          <a:srgbClr val="FFFF00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181" o:spid="_x0000_s1026" type="#_x0000_t109" style="position:absolute;margin-left:31.25pt;margin-top:607.5pt;width:39.55pt;height:9.4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" fillcolor="yellow" strokecolor="#243f6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396875</wp:posOffset>
                </wp:positionH>
                <wp:positionV relativeFrom="paragraph">
                  <wp:posOffset>7480300</wp:posOffset>
                </wp:positionV>
                <wp:extent cx="431800" cy="90170"/>
                <wp:effectExtent l="12700" t="21590" r="12700" b="21590"/>
                <wp:wrapNone/>
                <wp:docPr id="632" name="Прямоугольник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9017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2540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5" o:spid="_x0000_s1026" style="position:absolute;margin-left:31.25pt;margin-top:589pt;width:34pt;height:7.1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" fillcolor="#7f7f7f" strokecolor="#7f7f7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398145</wp:posOffset>
                </wp:positionH>
                <wp:positionV relativeFrom="paragraph">
                  <wp:posOffset>7219950</wp:posOffset>
                </wp:positionV>
                <wp:extent cx="452120" cy="149860"/>
                <wp:effectExtent l="1905" t="4445" r="3175" b="17145"/>
                <wp:wrapNone/>
                <wp:docPr id="631" name="Прямоугольник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120" cy="14986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6" o:spid="_x0000_s1026" style="position:absolute;margin-left:31.35pt;margin-top:568.5pt;width:35.6pt;height:11.8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" fillcolor="#a5a5a5" stroked="f">
                <v:shadow on="t" color="black" opacity="24903f" origin=",.5" offset="0,.5555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96480" behindDoc="0" locked="0" layoutInCell="1" allowOverlap="1">
                <wp:simplePos x="0" y="0"/>
                <wp:positionH relativeFrom="column">
                  <wp:posOffset>3028950</wp:posOffset>
                </wp:positionH>
                <wp:positionV relativeFrom="paragraph">
                  <wp:posOffset>7279639</wp:posOffset>
                </wp:positionV>
                <wp:extent cx="532130" cy="0"/>
                <wp:effectExtent l="38100" t="133350" r="0" b="133350"/>
                <wp:wrapNone/>
                <wp:docPr id="630" name="Прямая со стрелкой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3213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7" o:spid="_x0000_s1026" type="#_x0000_t32" style="position:absolute;margin-left:238.5pt;margin-top:573.2pt;width:41.9pt;height:0;flip:x;z-index:251796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3060700</wp:posOffset>
                </wp:positionH>
                <wp:positionV relativeFrom="paragraph">
                  <wp:posOffset>7107555</wp:posOffset>
                </wp:positionV>
                <wp:extent cx="461645" cy="0"/>
                <wp:effectExtent l="16510" t="72390" r="26670" b="70485"/>
                <wp:wrapNone/>
                <wp:docPr id="629" name="Прямая со стрелкой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64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3" o:spid="_x0000_s1026" type="#_x0000_t32" style="position:absolute;margin-left:241pt;margin-top:559.65pt;width:36.35pt;height:0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3028950</wp:posOffset>
                </wp:positionH>
                <wp:positionV relativeFrom="paragraph">
                  <wp:posOffset>7018020</wp:posOffset>
                </wp:positionV>
                <wp:extent cx="441960" cy="0"/>
                <wp:effectExtent l="32385" t="68580" r="20955" b="74295"/>
                <wp:wrapNone/>
                <wp:docPr id="628" name="Прямая со стрелкой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2" o:spid="_x0000_s1026" type="#_x0000_t32" style="position:absolute;margin-left:238.5pt;margin-top:552.6pt;width:34.8pt;height:0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" strokeweight="2.25pt">
                <v:stroke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125095</wp:posOffset>
                </wp:positionH>
                <wp:positionV relativeFrom="paragraph">
                  <wp:posOffset>6739890</wp:posOffset>
                </wp:positionV>
                <wp:extent cx="5807710" cy="1232535"/>
                <wp:effectExtent l="14605" t="20320" r="20320" b="19050"/>
                <wp:wrapNone/>
                <wp:docPr id="627" name="Блок-схема: процесс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7710" cy="12325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3CEF" w:rsidRDefault="005D4AB2" w:rsidP="00AB419E">
                            <w:pPr>
                              <w:spacing w:line="480" w:lineRule="auto"/>
                              <w:ind w:left="851"/>
                            </w:pPr>
                            <w:r>
                              <w:t xml:space="preserve">   </w:t>
                            </w:r>
                            <w:r w:rsidR="00AB419E">
                              <w:t xml:space="preserve">  </w:t>
                            </w:r>
                            <w:r w:rsidR="00AB419E">
                              <w:t>-жилая</w:t>
                            </w:r>
                            <w:r w:rsidR="00AB419E" w:rsidRPr="005D4AB2">
                              <w:t xml:space="preserve"> </w:t>
                            </w:r>
                            <w:r w:rsidR="00AB419E">
                              <w:t>застройка</w:t>
                            </w:r>
                            <w:r>
                              <w:t xml:space="preserve">                                        -движение транспортных средств</w:t>
                            </w:r>
                            <w:r w:rsidR="00943CEF">
                              <w:t xml:space="preserve"> </w:t>
                            </w:r>
                          </w:p>
                          <w:p w:rsidR="00AB419E" w:rsidRDefault="00943CEF" w:rsidP="00AB419E">
                            <w:r>
                              <w:t xml:space="preserve">                   -проезжая часть         </w:t>
                            </w:r>
                            <w:r w:rsidR="00AB419E">
                              <w:t xml:space="preserve">                               </w:t>
                            </w:r>
                            <w:r>
                              <w:t xml:space="preserve">- движение учеников в (из) </w:t>
                            </w:r>
                          </w:p>
                          <w:p w:rsidR="00943CEF" w:rsidRDefault="00943CEF" w:rsidP="00AB419E">
                            <w:pPr>
                              <w:ind w:right="456"/>
                              <w:jc w:val="right"/>
                            </w:pPr>
                            <w:r>
                              <w:t>образовательного учреждения</w:t>
                            </w:r>
                          </w:p>
                          <w:p w:rsidR="00AB419E" w:rsidRDefault="00943CEF" w:rsidP="00943CEF">
                            <w:r>
                              <w:t xml:space="preserve">                 </w:t>
                            </w:r>
                            <w:r w:rsidR="00AB419E">
                              <w:t xml:space="preserve">  -тротуар</w:t>
                            </w:r>
                            <w:r>
                              <w:t xml:space="preserve"> </w:t>
                            </w:r>
                          </w:p>
                          <w:p w:rsidR="00943CEF" w:rsidRDefault="00943CEF" w:rsidP="00AB419E">
                            <w:pPr>
                              <w:ind w:firstLine="1134"/>
                            </w:pPr>
                            <w:r>
                              <w:t>-подземный пешеходный переход                        -опасные участки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180" o:spid="_x0000_s1044" type="#_x0000_t109" style="position:absolute;margin-left:9.85pt;margin-top:530.7pt;width:457.3pt;height:97.0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" strokecolor="#f79646" strokeweight="2pt">
                <v:textbox>
                  <w:txbxContent>
                    <w:p w:rsidR="00943CEF" w:rsidRDefault="005D4AB2" w:rsidP="00AB419E">
                      <w:pPr>
                        <w:spacing w:line="480" w:lineRule="auto"/>
                        <w:ind w:left="851"/>
                      </w:pPr>
                      <w:r>
                        <w:t xml:space="preserve">   </w:t>
                      </w:r>
                      <w:r w:rsidR="00AB419E">
                        <w:t xml:space="preserve">  </w:t>
                      </w:r>
                      <w:r w:rsidR="00AB419E">
                        <w:t>-жилая</w:t>
                      </w:r>
                      <w:r w:rsidR="00AB419E" w:rsidRPr="005D4AB2">
                        <w:t xml:space="preserve"> </w:t>
                      </w:r>
                      <w:r w:rsidR="00AB419E">
                        <w:t>застройка</w:t>
                      </w:r>
                      <w:r>
                        <w:t xml:space="preserve">                                        -движение транспортных средств</w:t>
                      </w:r>
                      <w:r w:rsidR="00943CEF">
                        <w:t xml:space="preserve"> </w:t>
                      </w:r>
                    </w:p>
                    <w:p w:rsidR="00AB419E" w:rsidRDefault="00943CEF" w:rsidP="00AB419E">
                      <w:r>
                        <w:t xml:space="preserve">                   -проезжая часть         </w:t>
                      </w:r>
                      <w:r w:rsidR="00AB419E">
                        <w:t xml:space="preserve">                               </w:t>
                      </w:r>
                      <w:r>
                        <w:t xml:space="preserve">- движение учеников в (из) </w:t>
                      </w:r>
                    </w:p>
                    <w:p w:rsidR="00943CEF" w:rsidRDefault="00943CEF" w:rsidP="00AB419E">
                      <w:pPr>
                        <w:ind w:right="456"/>
                        <w:jc w:val="right"/>
                      </w:pPr>
                      <w:r>
                        <w:t>образовательного учреждения</w:t>
                      </w:r>
                    </w:p>
                    <w:p w:rsidR="00AB419E" w:rsidRDefault="00943CEF" w:rsidP="00943CEF">
                      <w:r>
                        <w:t xml:space="preserve">                 </w:t>
                      </w:r>
                      <w:r w:rsidR="00AB419E">
                        <w:t xml:space="preserve">  -тротуар</w:t>
                      </w:r>
                      <w:r>
                        <w:t xml:space="preserve"> </w:t>
                      </w:r>
                    </w:p>
                    <w:p w:rsidR="00943CEF" w:rsidRDefault="00943CEF" w:rsidP="00AB419E">
                      <w:pPr>
                        <w:ind w:firstLine="1134"/>
                      </w:pPr>
                      <w:r>
                        <w:t>-подземный пешеходный переход                        -опасные участки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396875</wp:posOffset>
                </wp:positionH>
                <wp:positionV relativeFrom="paragraph">
                  <wp:posOffset>6907530</wp:posOffset>
                </wp:positionV>
                <wp:extent cx="431800" cy="110490"/>
                <wp:effectExtent l="57150" t="38100" r="82550" b="99060"/>
                <wp:wrapNone/>
                <wp:docPr id="626" name="Прямоугольник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0" cy="11049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0" o:spid="_x0000_s1045" style="position:absolute;margin-left:31.25pt;margin-top:543.9pt;width:34pt;height:8.7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" fillcolor="#e46c0a" strokecolor="#4a7ebb">
                <v:shadow on="t" color="black" opacity="24903f" origin=",.5" offset="0,.55556mm"/>
                <v:path arrowok="t"/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1339215</wp:posOffset>
                </wp:positionH>
                <wp:positionV relativeFrom="paragraph">
                  <wp:posOffset>1270635</wp:posOffset>
                </wp:positionV>
                <wp:extent cx="655320" cy="337820"/>
                <wp:effectExtent l="5715" t="13335" r="5715" b="20320"/>
                <wp:wrapNone/>
                <wp:docPr id="625" name="Блок-схема: процесс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" cy="337820"/>
                        </a:xfrm>
                        <a:prstGeom prst="flowChartProcess">
                          <a:avLst/>
                        </a:prstGeom>
                        <a:solidFill>
                          <a:srgbClr val="D99594">
                            <a:alpha val="61176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175" o:spid="_x0000_s1026" type="#_x0000_t109" style="position:absolute;margin-left:105.45pt;margin-top:100.05pt;width:51.6pt;height:26.6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" fillcolor="#d99594" strokecolor="red">
                <v:fill opacity="40092f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88288" behindDoc="0" locked="0" layoutInCell="1" allowOverlap="1">
                <wp:simplePos x="0" y="0"/>
                <wp:positionH relativeFrom="column">
                  <wp:posOffset>1290954</wp:posOffset>
                </wp:positionH>
                <wp:positionV relativeFrom="paragraph">
                  <wp:posOffset>1362075</wp:posOffset>
                </wp:positionV>
                <wp:extent cx="0" cy="260985"/>
                <wp:effectExtent l="95250" t="38100" r="57150" b="62865"/>
                <wp:wrapNone/>
                <wp:docPr id="624" name="Прямая со стрелкой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6098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7" o:spid="_x0000_s1026" type="#_x0000_t32" style="position:absolute;margin-left:101.65pt;margin-top:107.25pt;width:0;height:20.55pt;z-index:251788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" strokecolor="red" strokeweight="1pt">
                <v:stroke dashstyle="3 1"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-738505</wp:posOffset>
                </wp:positionH>
                <wp:positionV relativeFrom="paragraph">
                  <wp:posOffset>608330</wp:posOffset>
                </wp:positionV>
                <wp:extent cx="421640" cy="1416685"/>
                <wp:effectExtent l="13970" t="8255" r="12065" b="22860"/>
                <wp:wrapNone/>
                <wp:docPr id="623" name="Прямоугольник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640" cy="1416685"/>
                        </a:xfrm>
                        <a:prstGeom prst="rect">
                          <a:avLst/>
                        </a:prstGeom>
                        <a:solidFill>
                          <a:srgbClr val="D99594">
                            <a:alpha val="67842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6" o:spid="_x0000_s1026" style="position:absolute;margin-left:-58.15pt;margin-top:47.9pt;width:33.2pt;height:111.5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" fillcolor="#d99594" strokecolor="red">
                <v:fill opacity="44461f"/>
                <v:shadow on="t" color="black" opacity="24903f" origin=",.5" offset="0,.5555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5019040</wp:posOffset>
                </wp:positionV>
                <wp:extent cx="3426460" cy="0"/>
                <wp:effectExtent l="22225" t="75565" r="27940" b="67310"/>
                <wp:wrapNone/>
                <wp:docPr id="622" name="Прямая со стрелкой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646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3" o:spid="_x0000_s1026" type="#_x0000_t32" style="position:absolute;margin-left:-16.25pt;margin-top:395.2pt;width:269.8pt;height:0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-255270</wp:posOffset>
                </wp:positionH>
                <wp:positionV relativeFrom="paragraph">
                  <wp:posOffset>4848225</wp:posOffset>
                </wp:positionV>
                <wp:extent cx="3395980" cy="0"/>
                <wp:effectExtent l="30480" t="66675" r="21590" b="66675"/>
                <wp:wrapNone/>
                <wp:docPr id="621" name="Прямая со стрелкой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9598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1" o:spid="_x0000_s1026" type="#_x0000_t32" style="position:absolute;margin-left:-20.1pt;margin-top:381.75pt;width:267.4pt;height:0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" strokeweight="2.25pt">
                <v:stroke start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4777740</wp:posOffset>
                </wp:positionV>
                <wp:extent cx="1808480" cy="281305"/>
                <wp:effectExtent l="0" t="0" r="1270" b="4445"/>
                <wp:wrapNone/>
                <wp:docPr id="620" name="Блок-схема: процесс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8480" cy="281305"/>
                        </a:xfrm>
                        <a:prstGeom prst="flowChartProcess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  <w:r>
                              <w:t>пр.Шашина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174" o:spid="_x0000_s1046" type="#_x0000_t109" style="position:absolute;margin-left:51.75pt;margin-top:376.2pt;width:142.4pt;height:22.1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" fillcolor="#a6a6a6" stroked="f" strokeweight="2pt">
                <v:path arrowok="t"/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  <w:r>
                        <w:t>пр.Шашина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-1493520</wp:posOffset>
                </wp:positionH>
                <wp:positionV relativeFrom="paragraph">
                  <wp:posOffset>3402330</wp:posOffset>
                </wp:positionV>
                <wp:extent cx="1808480" cy="258445"/>
                <wp:effectExtent l="0" t="6033" r="0" b="0"/>
                <wp:wrapNone/>
                <wp:docPr id="619" name="Блок-схема: процесс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1808480" cy="258445"/>
                        </a:xfrm>
                        <a:prstGeom prst="flowChartProcess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  <w:r>
                              <w:t>ул.Чайковского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173" o:spid="_x0000_s1047" type="#_x0000_t109" style="position:absolute;margin-left:-117.6pt;margin-top:267.9pt;width:142.4pt;height:20.35pt;rotation:-90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" fillcolor="#a6a6a6" stroked="f" strokeweight="2pt">
                <v:path arrowok="t"/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  <w:r>
                        <w:t>ул.Чайковского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-165100</wp:posOffset>
                </wp:positionH>
                <wp:positionV relativeFrom="paragraph">
                  <wp:posOffset>1171575</wp:posOffset>
                </wp:positionV>
                <wp:extent cx="3647440" cy="0"/>
                <wp:effectExtent l="25400" t="66675" r="22860" b="66675"/>
                <wp:wrapNone/>
                <wp:docPr id="618" name="Прямая со стрелкой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4744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0" o:spid="_x0000_s1026" type="#_x0000_t32" style="position:absolute;margin-left:-13pt;margin-top:92.25pt;width:287.2pt;height:0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" strokeweight="2.25pt">
                <v:stroke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-146050</wp:posOffset>
                </wp:positionH>
                <wp:positionV relativeFrom="paragraph">
                  <wp:posOffset>1301115</wp:posOffset>
                </wp:positionV>
                <wp:extent cx="3647440" cy="0"/>
                <wp:effectExtent l="15875" t="72390" r="32385" b="70485"/>
                <wp:wrapNone/>
                <wp:docPr id="617" name="Прямая со стрелкой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4744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9" o:spid="_x0000_s1026" type="#_x0000_t32" style="position:absolute;margin-left:-11.5pt;margin-top:102.45pt;width:287.2pt;height:0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" strokeweight="2.25pt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477520</wp:posOffset>
                </wp:positionH>
                <wp:positionV relativeFrom="paragraph">
                  <wp:posOffset>1101090</wp:posOffset>
                </wp:positionV>
                <wp:extent cx="1045210" cy="240665"/>
                <wp:effectExtent l="0" t="0" r="2540" b="6985"/>
                <wp:wrapNone/>
                <wp:docPr id="616" name="Блок-схема: процесс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5210" cy="240665"/>
                        </a:xfrm>
                        <a:prstGeom prst="flowChartProcess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43CEF" w:rsidRPr="00BE37F2" w:rsidRDefault="00943CEF" w:rsidP="00943CEF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t>ул.</w:t>
                            </w:r>
                            <w:r w:rsidRPr="00BE37F2">
                              <w:rPr>
                                <w:sz w:val="18"/>
                              </w:rPr>
                              <w:t>Садриева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172" o:spid="_x0000_s1048" type="#_x0000_t109" style="position:absolute;margin-left:37.6pt;margin-top:86.7pt;width:82.3pt;height:18.9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" fillcolor="#a6a6a6" stroked="f" strokeweight="2pt">
                <v:path arrowok="t"/>
                <v:textbox>
                  <w:txbxContent>
                    <w:p w:rsidR="00943CEF" w:rsidRPr="00BE37F2" w:rsidRDefault="00943CEF" w:rsidP="00943CEF">
                      <w:pPr>
                        <w:jc w:val="center"/>
                        <w:rPr>
                          <w:sz w:val="18"/>
                        </w:rPr>
                      </w:pPr>
                      <w:r>
                        <w:t>ул.</w:t>
                      </w:r>
                      <w:r w:rsidRPr="00BE37F2">
                        <w:rPr>
                          <w:sz w:val="18"/>
                        </w:rPr>
                        <w:t>Садриева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5270500</wp:posOffset>
                </wp:positionH>
                <wp:positionV relativeFrom="paragraph">
                  <wp:posOffset>467995</wp:posOffset>
                </wp:positionV>
                <wp:extent cx="793115" cy="1155700"/>
                <wp:effectExtent l="22225" t="67945" r="89535" b="14605"/>
                <wp:wrapNone/>
                <wp:docPr id="615" name="Прямая со стрелкой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93115" cy="11557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1" o:spid="_x0000_s1026" type="#_x0000_t32" style="position:absolute;margin-left:415pt;margin-top:36.85pt;width:62.45pt;height:91pt;flip:y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" strokeweight="2.25pt">
                <v:stroke endarrow="open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5069205</wp:posOffset>
                </wp:positionH>
                <wp:positionV relativeFrom="paragraph">
                  <wp:posOffset>362585</wp:posOffset>
                </wp:positionV>
                <wp:extent cx="890270" cy="1265555"/>
                <wp:effectExtent l="87630" t="19685" r="22225" b="67310"/>
                <wp:wrapNone/>
                <wp:docPr id="614" name="Прямая со стрелкой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0270" cy="12655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0" o:spid="_x0000_s1026" type="#_x0000_t32" style="position:absolute;margin-left:399.15pt;margin-top:28.55pt;width:70.1pt;height:99.65pt;flip:x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" strokeweight="2.25pt">
                <v:stroke endarrow="open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5053330</wp:posOffset>
                </wp:positionH>
                <wp:positionV relativeFrom="paragraph">
                  <wp:posOffset>791210</wp:posOffset>
                </wp:positionV>
                <wp:extent cx="1209040" cy="316230"/>
                <wp:effectExtent l="313055" t="0" r="323215" b="0"/>
                <wp:wrapNone/>
                <wp:docPr id="613" name="Блок-схема: процесс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8318112">
                          <a:off x="0" y="0"/>
                          <a:ext cx="1209040" cy="316230"/>
                        </a:xfrm>
                        <a:prstGeom prst="flowChartProcess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  <w:r>
                              <w:t>ул.Грибоедова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169" o:spid="_x0000_s1049" type="#_x0000_t109" style="position:absolute;margin-left:397.9pt;margin-top:62.3pt;width:95.2pt;height:24.9pt;rotation:-3584697fd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" fillcolor="#a6a6a6" stroked="f" strokeweight="2pt">
                <v:path arrowok="t"/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  <w:r>
                        <w:t>ул.Грибоедова</w:t>
                      </w:r>
                    </w:p>
                  </w:txbxContent>
                </v:textbox>
              </v:shape>
            </w:pict>
          </mc:Fallback>
        </mc:AlternateContent>
      </w:r>
      <w:r w:rsidR="00943CEF">
        <w:rPr>
          <w:noProof/>
        </w:rPr>
        <w:br w:type="page"/>
      </w:r>
    </w:p>
    <w:p w:rsidR="00943CEF" w:rsidRDefault="008F5EDB" w:rsidP="00943CEF">
      <w:pPr>
        <w:tabs>
          <w:tab w:val="left" w:pos="9639"/>
        </w:tabs>
        <w:jc w:val="center"/>
        <w:rPr>
          <w:b/>
          <w:szCs w:val="28"/>
        </w:rPr>
      </w:pPr>
      <w:r>
        <w:rPr>
          <w:rFonts w:asciiTheme="minorHAnsi" w:hAnsiTheme="minorHAnsi" w:cstheme="minorBid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897255</wp:posOffset>
                </wp:positionV>
                <wp:extent cx="4340225" cy="69850"/>
                <wp:effectExtent l="16510" t="20955" r="15240" b="13970"/>
                <wp:wrapNone/>
                <wp:docPr id="612" name="Прямоугольник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0225" cy="6985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2540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33500" cy="3390900"/>
                                  <wp:effectExtent l="0" t="0" r="0" b="0"/>
                                  <wp:docPr id="257" name="Рисунок 257" descr="C:\Users\Карина\AppData\Local\Microsoft\Windows\Temporary Internet Files\Content.Word\0010-010-Eto-svetofor-on-reguliruet-dvizhenie-transporta-i-peshekhodov-n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1" descr="C:\Users\Карина\AppData\Local\Microsoft\Windows\Temporary Internet Files\Content.Word\0010-010-Eto-svetofor-on-reguliruet-dvizhenie-transporta-i-peshekhodov-n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0" cy="3390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9" o:spid="_x0000_s1050" style="position:absolute;left:0;text-align:left;margin-left:17.8pt;margin-top:70.65pt;width:341.75pt;height:5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" fillcolor="#7f7f7f" strokecolor="#7f7f7f" strokeweight="2pt"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333500" cy="3390900"/>
                            <wp:effectExtent l="0" t="0" r="0" b="0"/>
                            <wp:docPr id="257" name="Рисунок 257" descr="C:\Users\Карина\AppData\Local\Microsoft\Windows\Temporary Internet Files\Content.Word\0010-010-Eto-svetofor-on-reguliruet-dvizhenie-transporta-i-peshekhodov-n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1" descr="C:\Users\Карина\AppData\Local\Microsoft\Windows\Temporary Internet Files\Content.Word\0010-010-Eto-svetofor-on-reguliruet-dvizhenie-transporta-i-peshekhodov-n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3500" cy="3390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-356870</wp:posOffset>
                </wp:positionH>
                <wp:positionV relativeFrom="paragraph">
                  <wp:posOffset>897255</wp:posOffset>
                </wp:positionV>
                <wp:extent cx="0" cy="1186180"/>
                <wp:effectExtent l="14605" t="11430" r="13970" b="12065"/>
                <wp:wrapNone/>
                <wp:docPr id="611" name="Прямая соединительная линия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618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5" o:spid="_x0000_s1026" style="position:absolute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1pt,70.65pt" to="-28.1pt,1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" strokecolor="white" strokeweight="1.5pt"/>
            </w:pict>
          </mc:Fallback>
        </mc:AlternateContent>
      </w:r>
      <w:r w:rsidR="00C959FC">
        <w:rPr>
          <w:b/>
          <w:noProof/>
          <w:sz w:val="28"/>
          <w:szCs w:val="28"/>
        </w:rPr>
        <w:drawing>
          <wp:anchor distT="0" distB="0" distL="114300" distR="114300" simplePos="0" relativeHeight="251836416" behindDoc="0" locked="0" layoutInCell="1" allowOverlap="1">
            <wp:simplePos x="0" y="0"/>
            <wp:positionH relativeFrom="column">
              <wp:posOffset>2283460</wp:posOffset>
            </wp:positionH>
            <wp:positionV relativeFrom="paragraph">
              <wp:posOffset>899160</wp:posOffset>
            </wp:positionV>
            <wp:extent cx="201295" cy="243840"/>
            <wp:effectExtent l="19050" t="0" r="8255" b="0"/>
            <wp:wrapNone/>
            <wp:docPr id="175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4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897255</wp:posOffset>
                </wp:positionV>
                <wp:extent cx="4340860" cy="873125"/>
                <wp:effectExtent l="0" t="0" r="2540" b="3175"/>
                <wp:wrapNone/>
                <wp:docPr id="610" name="Блок-схема: процесс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0860" cy="873125"/>
                        </a:xfrm>
                        <a:prstGeom prst="flowChartProcess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43CEF" w:rsidRPr="00D715DF" w:rsidRDefault="00943CEF" w:rsidP="00943CEF">
                            <w:r>
                              <w:rPr>
                                <w:sz w:val="28"/>
                              </w:rPr>
                              <w:t xml:space="preserve">                            </w:t>
                            </w:r>
                            <w:r w:rsidRPr="00D715DF">
                              <w:rPr>
                                <w:sz w:val="28"/>
                              </w:rPr>
                              <w:t>ул.</w:t>
                            </w:r>
                            <w:r w:rsidRPr="00D715DF">
                              <w:t>Садриева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01" o:spid="_x0000_s1051" type="#_x0000_t109" style="position:absolute;left:0;text-align:left;margin-left:17.8pt;margin-top:70.65pt;width:341.8pt;height:68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" fillcolor="#a6a6a6" stroked="f" strokeweight="2pt">
                <v:path arrowok="t"/>
                <v:textbox>
                  <w:txbxContent>
                    <w:p w:rsidR="00943CEF" w:rsidRPr="00D715DF" w:rsidRDefault="00943CEF" w:rsidP="00943CEF">
                      <w:r>
                        <w:rPr>
                          <w:sz w:val="28"/>
                        </w:rPr>
                        <w:t xml:space="preserve">                            </w:t>
                      </w:r>
                      <w:r w:rsidRPr="00D715DF">
                        <w:rPr>
                          <w:sz w:val="28"/>
                        </w:rPr>
                        <w:t>ул.</w:t>
                      </w:r>
                      <w:r w:rsidRPr="00D715DF">
                        <w:t>Садриева</w:t>
                      </w:r>
                    </w:p>
                  </w:txbxContent>
                </v:textbox>
              </v:shape>
            </w:pict>
          </mc:Fallback>
        </mc:AlternateContent>
      </w:r>
      <w:r w:rsidR="00943CEF" w:rsidRPr="00B100C5">
        <w:rPr>
          <w:b/>
          <w:szCs w:val="28"/>
        </w:rPr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 w:rsidR="00943CEF" w:rsidRPr="00B100C5">
        <w:rPr>
          <w:b/>
          <w:szCs w:val="28"/>
        </w:rPr>
        <w:br/>
      </w:r>
      <w:r>
        <w:rPr>
          <w:noProof/>
        </w:rPr>
        <w:drawing>
          <wp:anchor distT="0" distB="0" distL="114300" distR="114300" simplePos="0" relativeHeight="252004352" behindDoc="0" locked="0" layoutInCell="1" allowOverlap="1">
            <wp:simplePos x="0" y="0"/>
            <wp:positionH relativeFrom="column">
              <wp:posOffset>2098675</wp:posOffset>
            </wp:positionH>
            <wp:positionV relativeFrom="paragraph">
              <wp:posOffset>703580</wp:posOffset>
            </wp:positionV>
            <wp:extent cx="277495" cy="276225"/>
            <wp:effectExtent l="0" t="0" r="0" b="0"/>
            <wp:wrapNone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9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CEF" w:rsidRPr="00B100C5">
        <w:rPr>
          <w:b/>
          <w:szCs w:val="28"/>
        </w:rPr>
        <w:t>парковочных мест</w:t>
      </w:r>
    </w:p>
    <w:p w:rsidR="00943CEF" w:rsidRDefault="008F5EDB" w:rsidP="00943CEF">
      <w:pPr>
        <w:ind w:left="360"/>
        <w:rPr>
          <w:noProof/>
        </w:rPr>
      </w:pPr>
      <w:r>
        <w:rPr>
          <w:noProof/>
        </w:rPr>
        <w:drawing>
          <wp:anchor distT="0" distB="0" distL="114300" distR="114300" simplePos="0" relativeHeight="252006400" behindDoc="0" locked="0" layoutInCell="1" allowOverlap="1" wp14:anchorId="61355C7E" wp14:editId="572A456F">
            <wp:simplePos x="0" y="0"/>
            <wp:positionH relativeFrom="column">
              <wp:posOffset>1630843</wp:posOffset>
            </wp:positionH>
            <wp:positionV relativeFrom="paragraph">
              <wp:posOffset>455867</wp:posOffset>
            </wp:positionV>
            <wp:extent cx="277495" cy="276225"/>
            <wp:effectExtent l="0" t="0" r="0" b="0"/>
            <wp:wrapNone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9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52800" behindDoc="0" locked="0" layoutInCell="1" allowOverlap="1">
                <wp:simplePos x="0" y="0"/>
                <wp:positionH relativeFrom="column">
                  <wp:posOffset>1381760</wp:posOffset>
                </wp:positionH>
                <wp:positionV relativeFrom="paragraph">
                  <wp:posOffset>25399</wp:posOffset>
                </wp:positionV>
                <wp:extent cx="1316355" cy="0"/>
                <wp:effectExtent l="38100" t="76200" r="17145" b="114300"/>
                <wp:wrapNone/>
                <wp:docPr id="609" name="Прямая со стрелкой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31635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FF00"/>
                          </a:solidFill>
                          <a:prstDash val="sysDash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3" o:spid="_x0000_s1026" type="#_x0000_t32" style="position:absolute;margin-left:108.8pt;margin-top:2pt;width:103.65pt;height:0;flip:x;z-index:251852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" strokecolor="yellow">
                <v:stroke dashstyle="3 1"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1232535</wp:posOffset>
                </wp:positionH>
                <wp:positionV relativeFrom="paragraph">
                  <wp:posOffset>76835</wp:posOffset>
                </wp:positionV>
                <wp:extent cx="400685" cy="90805"/>
                <wp:effectExtent l="13335" t="19685" r="14605" b="13335"/>
                <wp:wrapNone/>
                <wp:docPr id="608" name="Блок-схема: процесс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685" cy="90805"/>
                        </a:xfrm>
                        <a:prstGeom prst="flowChartProcess">
                          <a:avLst/>
                        </a:prstGeom>
                        <a:solidFill>
                          <a:srgbClr val="9BBB59"/>
                        </a:solidFill>
                        <a:ln w="25400">
                          <a:solidFill>
                            <a:srgbClr val="4E6128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262" o:spid="_x0000_s1026" type="#_x0000_t109" style="position:absolute;margin-left:97.05pt;margin-top:6.05pt;width:31.55pt;height:7.1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" fillcolor="#9bbb59" strokecolor="#4e6128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1522095</wp:posOffset>
                </wp:positionH>
                <wp:positionV relativeFrom="paragraph">
                  <wp:posOffset>717550</wp:posOffset>
                </wp:positionV>
                <wp:extent cx="400685" cy="90805"/>
                <wp:effectExtent l="17145" t="12700" r="20320" b="20320"/>
                <wp:wrapNone/>
                <wp:docPr id="223" name="Блок-схема: процесс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685" cy="90805"/>
                        </a:xfrm>
                        <a:prstGeom prst="flowChartProcess">
                          <a:avLst/>
                        </a:prstGeom>
                        <a:solidFill>
                          <a:srgbClr val="9BBB59"/>
                        </a:solidFill>
                        <a:ln w="25400">
                          <a:solidFill>
                            <a:srgbClr val="4E6128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260" o:spid="_x0000_s1026" type="#_x0000_t109" style="position:absolute;margin-left:119.85pt;margin-top:56.5pt;width:31.55pt;height:7.1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" fillcolor="#9bbb59" strokecolor="#4e6128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709930</wp:posOffset>
                </wp:positionH>
                <wp:positionV relativeFrom="paragraph">
                  <wp:posOffset>76835</wp:posOffset>
                </wp:positionV>
                <wp:extent cx="400685" cy="90805"/>
                <wp:effectExtent l="14605" t="19685" r="13335" b="13335"/>
                <wp:wrapNone/>
                <wp:docPr id="222" name="Блок-схема: процесс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685" cy="90805"/>
                        </a:xfrm>
                        <a:prstGeom prst="flowChartProcess">
                          <a:avLst/>
                        </a:prstGeom>
                        <a:solidFill>
                          <a:srgbClr val="9BBB59"/>
                        </a:solidFill>
                        <a:ln w="25400">
                          <a:solidFill>
                            <a:srgbClr val="4E6128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261" o:spid="_x0000_s1026" type="#_x0000_t109" style="position:absolute;margin-left:55.9pt;margin-top:6.05pt;width:31.55pt;height:7.1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" fillcolor="#9bbb59" strokecolor="#4e6128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-698500</wp:posOffset>
                </wp:positionH>
                <wp:positionV relativeFrom="paragraph">
                  <wp:posOffset>728345</wp:posOffset>
                </wp:positionV>
                <wp:extent cx="0" cy="944245"/>
                <wp:effectExtent l="73025" t="23495" r="69850" b="32385"/>
                <wp:wrapNone/>
                <wp:docPr id="221" name="Прямая со стрелкой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94424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4" o:spid="_x0000_s1026" type="#_x0000_t32" style="position:absolute;margin-left:-55pt;margin-top:57.35pt;width:0;height:74.35pt;flip:x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4466590</wp:posOffset>
                </wp:positionH>
                <wp:positionV relativeFrom="paragraph">
                  <wp:posOffset>427355</wp:posOffset>
                </wp:positionV>
                <wp:extent cx="773430" cy="301625"/>
                <wp:effectExtent l="18415" t="17780" r="17780" b="13970"/>
                <wp:wrapNone/>
                <wp:docPr id="220" name="Прямая соединительная линия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3430" cy="3016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2" o:spid="_x0000_s1026" style="position:absolute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7pt,33.65pt" to="412.6pt,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" strokecolor="white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3491865</wp:posOffset>
                </wp:positionH>
                <wp:positionV relativeFrom="paragraph">
                  <wp:posOffset>427355</wp:posOffset>
                </wp:positionV>
                <wp:extent cx="974725" cy="0"/>
                <wp:effectExtent l="15240" t="17780" r="10160" b="10795"/>
                <wp:wrapNone/>
                <wp:docPr id="219" name="Прямая соединительная линия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47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1" o:spid="_x0000_s1026" style="position:absolute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74.95pt,33.65pt" to="351.7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" strokecolor="white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308610</wp:posOffset>
                </wp:positionH>
                <wp:positionV relativeFrom="paragraph">
                  <wp:posOffset>427355</wp:posOffset>
                </wp:positionV>
                <wp:extent cx="690880" cy="0"/>
                <wp:effectExtent l="13335" t="17780" r="10160" b="10795"/>
                <wp:wrapNone/>
                <wp:docPr id="218" name="Прямая соединительная линия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8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0" o:spid="_x0000_s1026" style="position:absolute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3pt,33.65pt" to="78.7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" strokecolor="white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1231265</wp:posOffset>
                </wp:positionH>
                <wp:positionV relativeFrom="paragraph">
                  <wp:posOffset>427355</wp:posOffset>
                </wp:positionV>
                <wp:extent cx="2260600" cy="0"/>
                <wp:effectExtent l="12065" t="17780" r="13335" b="10795"/>
                <wp:wrapNone/>
                <wp:docPr id="217" name="Прямая соединительная линия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0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9" o:spid="_x0000_s1026" style="position:absolute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95pt,33.65pt" to="274.95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" strokecolor="white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3289935</wp:posOffset>
                </wp:positionH>
                <wp:positionV relativeFrom="paragraph">
                  <wp:posOffset>224790</wp:posOffset>
                </wp:positionV>
                <wp:extent cx="753110" cy="0"/>
                <wp:effectExtent l="32385" t="72390" r="14605" b="70485"/>
                <wp:wrapNone/>
                <wp:docPr id="216" name="Прямая со стрелкой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311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9" o:spid="_x0000_s1026" type="#_x0000_t32" style="position:absolute;margin-left:259.05pt;margin-top:17.7pt;width:59.3pt;height:0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" strokeweight="2.25pt">
                <v:stroke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4332605</wp:posOffset>
                </wp:positionH>
                <wp:positionV relativeFrom="paragraph">
                  <wp:posOffset>382270</wp:posOffset>
                </wp:positionV>
                <wp:extent cx="2236470" cy="807720"/>
                <wp:effectExtent l="57150" t="361950" r="87630" b="373380"/>
                <wp:wrapNone/>
                <wp:docPr id="215" name="Блок-схема: процесс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196130">
                          <a:off x="0" y="0"/>
                          <a:ext cx="2236470" cy="807720"/>
                        </a:xfrm>
                        <a:prstGeom prst="flowChartProcess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43CEF" w:rsidRPr="00D715DF" w:rsidRDefault="00943CEF" w:rsidP="00943CEF">
                            <w:pPr>
                              <w:jc w:val="center"/>
                            </w:pPr>
                            <w:r w:rsidRPr="00D715DF">
                              <w:rPr>
                                <w:sz w:val="28"/>
                              </w:rPr>
                              <w:t>ул.</w:t>
                            </w:r>
                            <w:r w:rsidRPr="00D715DF">
                              <w:t>Садриева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15" o:spid="_x0000_s1052" type="#_x0000_t109" style="position:absolute;left:0;text-align:left;margin-left:341.15pt;margin-top:30.1pt;width:176.1pt;height:63.6pt;rotation:1306493fd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" fillcolor="#a6a6a6" stroked="f" strokeweight="2pt">
                <v:path arrowok="t"/>
                <v:textbox>
                  <w:txbxContent>
                    <w:p w:rsidR="00943CEF" w:rsidRPr="00D715DF" w:rsidRDefault="00943CEF" w:rsidP="00943CEF">
                      <w:pPr>
                        <w:jc w:val="center"/>
                      </w:pPr>
                      <w:r w:rsidRPr="00D715DF">
                        <w:rPr>
                          <w:sz w:val="28"/>
                        </w:rPr>
                        <w:t>ул.</w:t>
                      </w:r>
                      <w:r w:rsidRPr="00D715DF">
                        <w:t>Садриева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4494530</wp:posOffset>
                </wp:positionH>
                <wp:positionV relativeFrom="paragraph">
                  <wp:posOffset>349250</wp:posOffset>
                </wp:positionV>
                <wp:extent cx="2167890" cy="109855"/>
                <wp:effectExtent l="0" t="406400" r="0" b="407670"/>
                <wp:wrapNone/>
                <wp:docPr id="214" name="Прямоугольник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07099">
                          <a:off x="0" y="0"/>
                          <a:ext cx="2167890" cy="10985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2540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0" o:spid="_x0000_s1026" style="position:absolute;margin-left:353.9pt;margin-top:27.5pt;width:170.7pt;height:8.65pt;rotation:1318474fd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" fillcolor="#7f7f7f" strokecolor="#7f7f7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2470150</wp:posOffset>
                </wp:positionH>
                <wp:positionV relativeFrom="paragraph">
                  <wp:posOffset>128905</wp:posOffset>
                </wp:positionV>
                <wp:extent cx="401320" cy="0"/>
                <wp:effectExtent l="22225" t="14605" r="14605" b="23495"/>
                <wp:wrapNone/>
                <wp:docPr id="212" name="Прямая соединительная линия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132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8" o:spid="_x0000_s1026" style="position:absolute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5pt,10.15pt" to="226.1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" strokecolor="whit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2469515</wp:posOffset>
                </wp:positionH>
                <wp:positionV relativeFrom="paragraph">
                  <wp:posOffset>219075</wp:posOffset>
                </wp:positionV>
                <wp:extent cx="401320" cy="0"/>
                <wp:effectExtent l="21590" t="19050" r="15240" b="19050"/>
                <wp:wrapNone/>
                <wp:docPr id="211" name="Прямая соединительная линия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132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7" o:spid="_x0000_s1026" style="position:absolute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45pt,17.25pt" to="226.0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" strokecolor="whit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2466340</wp:posOffset>
                </wp:positionH>
                <wp:positionV relativeFrom="paragraph">
                  <wp:posOffset>315595</wp:posOffset>
                </wp:positionV>
                <wp:extent cx="401320" cy="0"/>
                <wp:effectExtent l="18415" t="20320" r="18415" b="17780"/>
                <wp:wrapNone/>
                <wp:docPr id="210" name="Прямая соединительная линия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132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8" o:spid="_x0000_s1026" style="position:absolute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2pt,24.85pt" to="225.8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" strokecolor="whit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832320" behindDoc="0" locked="0" layoutInCell="1" allowOverlap="1">
                <wp:simplePos x="0" y="0"/>
                <wp:positionH relativeFrom="column">
                  <wp:posOffset>2708274</wp:posOffset>
                </wp:positionH>
                <wp:positionV relativeFrom="paragraph">
                  <wp:posOffset>34925</wp:posOffset>
                </wp:positionV>
                <wp:extent cx="0" cy="889635"/>
                <wp:effectExtent l="95250" t="38100" r="57150" b="62865"/>
                <wp:wrapNone/>
                <wp:docPr id="209" name="Прямая со стрелкой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896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2" o:spid="_x0000_s1026" type="#_x0000_t32" style="position:absolute;margin-left:213.25pt;margin-top:2.75pt;width:0;height:70.05pt;z-index:251832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" strokecolor="red">
                <v:stroke dashstyle="3 1"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2618740</wp:posOffset>
                </wp:positionH>
                <wp:positionV relativeFrom="paragraph">
                  <wp:posOffset>981075</wp:posOffset>
                </wp:positionV>
                <wp:extent cx="401320" cy="0"/>
                <wp:effectExtent l="18415" t="19050" r="18415" b="19050"/>
                <wp:wrapNone/>
                <wp:docPr id="208" name="Прямая соединительная линия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132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6" o:spid="_x0000_s1026" style="position:absolute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6.2pt,77.25pt" to="237.8pt,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" strokecolor="whit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2467610</wp:posOffset>
                </wp:positionH>
                <wp:positionV relativeFrom="paragraph">
                  <wp:posOffset>426085</wp:posOffset>
                </wp:positionV>
                <wp:extent cx="401320" cy="0"/>
                <wp:effectExtent l="19685" t="16510" r="17145" b="21590"/>
                <wp:wrapNone/>
                <wp:docPr id="207" name="Прямая соединительная линия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132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5" o:spid="_x0000_s1026" style="position:absolute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3pt,33.55pt" to="225.9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" strokecolor="white" strokeweight="2.25pt"/>
            </w:pict>
          </mc:Fallback>
        </mc:AlternateContent>
      </w:r>
      <w:r w:rsidR="00C959FC">
        <w:rPr>
          <w:noProof/>
        </w:rPr>
        <w:drawing>
          <wp:anchor distT="0" distB="0" distL="114300" distR="114300" simplePos="0" relativeHeight="251823104" behindDoc="0" locked="0" layoutInCell="1" allowOverlap="1">
            <wp:simplePos x="0" y="0"/>
            <wp:positionH relativeFrom="column">
              <wp:posOffset>1130300</wp:posOffset>
            </wp:positionH>
            <wp:positionV relativeFrom="paragraph">
              <wp:posOffset>728345</wp:posOffset>
            </wp:positionV>
            <wp:extent cx="205105" cy="240665"/>
            <wp:effectExtent l="19050" t="0" r="4445" b="0"/>
            <wp:wrapNone/>
            <wp:docPr id="174" name="Рисунок 227" descr="C:\Users\Карина\AppData\Local\Microsoft\Windows\Temporary Internet Files\Content.Word\0009-009-Informatsionno-ukazatelnye-znak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7" descr="C:\Users\Карина\AppData\Local\Microsoft\Windows\Temporary Internet Files\Content.Word\0009-009-Informatsionno-ukazatelnye-znaki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24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2467610</wp:posOffset>
                </wp:positionH>
                <wp:positionV relativeFrom="paragraph">
                  <wp:posOffset>528955</wp:posOffset>
                </wp:positionV>
                <wp:extent cx="401320" cy="0"/>
                <wp:effectExtent l="19685" t="14605" r="17145" b="23495"/>
                <wp:wrapNone/>
                <wp:docPr id="206" name="Прямая соединительная линия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132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1" o:spid="_x0000_s1026" style="position:absolute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3pt,41.65pt" to="225.9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" strokecolor="whit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2467610</wp:posOffset>
                </wp:positionH>
                <wp:positionV relativeFrom="paragraph">
                  <wp:posOffset>619125</wp:posOffset>
                </wp:positionV>
                <wp:extent cx="401320" cy="0"/>
                <wp:effectExtent l="19685" t="19050" r="17145" b="19050"/>
                <wp:wrapNone/>
                <wp:docPr id="205" name="Прямая соединительная линия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132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0" o:spid="_x0000_s1026" style="position:absolute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3pt,48.75pt" to="225.9pt,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" strokecolor="whit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2467610</wp:posOffset>
                </wp:positionH>
                <wp:positionV relativeFrom="paragraph">
                  <wp:posOffset>729615</wp:posOffset>
                </wp:positionV>
                <wp:extent cx="401320" cy="0"/>
                <wp:effectExtent l="19685" t="15240" r="17145" b="22860"/>
                <wp:wrapNone/>
                <wp:docPr id="204" name="Прямая соединительная линия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132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9" o:spid="_x0000_s1026" style="position:absolute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3pt,57.45pt" to="225.9pt,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" strokecolor="whit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677545</wp:posOffset>
                </wp:positionH>
                <wp:positionV relativeFrom="paragraph">
                  <wp:posOffset>728345</wp:posOffset>
                </wp:positionV>
                <wp:extent cx="753110" cy="0"/>
                <wp:effectExtent l="20320" t="71120" r="26670" b="71755"/>
                <wp:wrapNone/>
                <wp:docPr id="203" name="Прямая со стрелкой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311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8" o:spid="_x0000_s1026" type="#_x0000_t32" style="position:absolute;margin-left:53.35pt;margin-top:57.35pt;width:59.3pt;height:0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" strokeweight="2.25pt">
                <v:stroke endarrow="block"/>
              </v:shape>
            </w:pict>
          </mc:Fallback>
        </mc:AlternateContent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b/>
          <w:sz w:val="28"/>
          <w:szCs w:val="28"/>
        </w:rPr>
        <w:tab/>
      </w:r>
      <w:r w:rsidR="00943CEF">
        <w:rPr>
          <w:noProof/>
        </w:rPr>
        <w:t xml:space="preserve"> </w:t>
      </w:r>
    </w:p>
    <w:p w:rsidR="00943CEF" w:rsidRDefault="008F5EDB" w:rsidP="00943CE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>
                <wp:simplePos x="0" y="0"/>
                <wp:positionH relativeFrom="column">
                  <wp:posOffset>-441960</wp:posOffset>
                </wp:positionH>
                <wp:positionV relativeFrom="paragraph">
                  <wp:posOffset>4761230</wp:posOffset>
                </wp:positionV>
                <wp:extent cx="65405" cy="65405"/>
                <wp:effectExtent l="19050" t="27940" r="20320" b="40005"/>
                <wp:wrapNone/>
                <wp:docPr id="202" name="Овал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05" cy="65405"/>
                        </a:xfrm>
                        <a:prstGeom prst="ellipse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37" o:spid="_x0000_s1026" style="position:absolute;margin-left:-34.8pt;margin-top:374.9pt;width:5.15pt;height:5.1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" fillcolor="#f79646" strokecolor="red" strokeweight="3pt">
                <v:shadow on="t" color="black" opacity="24903f" origin=",.5" offset="0,.55556mm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-658495</wp:posOffset>
                </wp:positionH>
                <wp:positionV relativeFrom="paragraph">
                  <wp:posOffset>4466590</wp:posOffset>
                </wp:positionV>
                <wp:extent cx="6470650" cy="1657350"/>
                <wp:effectExtent l="17780" t="18415" r="17145" b="19685"/>
                <wp:wrapNone/>
                <wp:docPr id="201" name="Блок-схема: процесс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0650" cy="16573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3CEF" w:rsidRDefault="00943CEF" w:rsidP="00943CEF">
                            <w:r>
                              <w:t xml:space="preserve">                     -ограждение образовательного учреждения</w:t>
                            </w:r>
                          </w:p>
                          <w:p w:rsidR="00943CEF" w:rsidRDefault="008F5EDB" w:rsidP="00943CEF">
                            <w:pPr>
                              <w:ind w:left="360"/>
                            </w:pPr>
                            <w:r>
                              <w:t xml:space="preserve">             </w:t>
                            </w:r>
                            <w:r w:rsidR="00943CEF">
                              <w:t>- искусственное освещение</w:t>
                            </w:r>
                          </w:p>
                          <w:p w:rsidR="00943CEF" w:rsidRDefault="00943CEF" w:rsidP="00943CEF">
                            <w:pPr>
                              <w:ind w:left="360"/>
                            </w:pPr>
                            <w:r>
                              <w:t xml:space="preserve">     </w:t>
                            </w:r>
                            <w:r w:rsidR="008F5EDB">
                              <w:t xml:space="preserve">  </w:t>
                            </w:r>
                            <w:r>
                              <w:t xml:space="preserve">      -направление движения транспортного потока</w:t>
                            </w:r>
                          </w:p>
                          <w:p w:rsidR="00943CEF" w:rsidRDefault="00943CEF" w:rsidP="00943CEF">
                            <w:pPr>
                              <w:ind w:left="360"/>
                            </w:pPr>
                            <w:r>
                              <w:t xml:space="preserve">        </w:t>
                            </w:r>
                            <w:r w:rsidR="008F5EDB">
                              <w:t xml:space="preserve"> </w:t>
                            </w:r>
                            <w:r>
                              <w:t xml:space="preserve">    - направление движения детей от остановок маршрутных транспортных средств</w:t>
                            </w:r>
                          </w:p>
                          <w:p w:rsidR="00943CEF" w:rsidRDefault="00943CEF" w:rsidP="00943CEF">
                            <w:pPr>
                              <w:ind w:left="360"/>
                            </w:pPr>
                            <w:r>
                              <w:t xml:space="preserve">              - направление движения детей от остановок частных транспортных средств</w:t>
                            </w:r>
                          </w:p>
                          <w:p w:rsidR="00943CEF" w:rsidRDefault="00943CEF" w:rsidP="00943CEF">
                            <w:pPr>
                              <w:ind w:left="360"/>
                            </w:pPr>
                          </w:p>
                          <w:p w:rsidR="00943CEF" w:rsidRDefault="00943CEF" w:rsidP="00943CEF">
                            <w:pPr>
                              <w:ind w:left="360"/>
                            </w:pPr>
                            <w:r>
                              <w:t xml:space="preserve">   </w:t>
                            </w:r>
                          </w:p>
                          <w:p w:rsidR="00943CEF" w:rsidRDefault="00943CEF" w:rsidP="00943CEF">
                            <w:pPr>
                              <w:ind w:left="360"/>
                            </w:pPr>
                          </w:p>
                          <w:p w:rsidR="00943CEF" w:rsidRDefault="00943CEF" w:rsidP="00943CEF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11" o:spid="_x0000_s1053" type="#_x0000_t109" style="position:absolute;margin-left:-51.85pt;margin-top:351.7pt;width:509.5pt;height:130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" strokecolor="#f79646" strokeweight="2pt">
                <v:textbox>
                  <w:txbxContent>
                    <w:p w:rsidR="00943CEF" w:rsidRDefault="00943CEF" w:rsidP="00943CEF">
                      <w:r>
                        <w:t xml:space="preserve">                     -ограждение образовательного учреждения</w:t>
                      </w:r>
                    </w:p>
                    <w:p w:rsidR="00943CEF" w:rsidRDefault="008F5EDB" w:rsidP="00943CEF">
                      <w:pPr>
                        <w:ind w:left="360"/>
                      </w:pPr>
                      <w:r>
                        <w:t xml:space="preserve">             </w:t>
                      </w:r>
                      <w:r w:rsidR="00943CEF">
                        <w:t>- искусственное освещение</w:t>
                      </w:r>
                    </w:p>
                    <w:p w:rsidR="00943CEF" w:rsidRDefault="00943CEF" w:rsidP="00943CEF">
                      <w:pPr>
                        <w:ind w:left="360"/>
                      </w:pPr>
                      <w:r>
                        <w:t xml:space="preserve">     </w:t>
                      </w:r>
                      <w:r w:rsidR="008F5EDB">
                        <w:t xml:space="preserve">  </w:t>
                      </w:r>
                      <w:r>
                        <w:t xml:space="preserve">      -направление движения транспортного потока</w:t>
                      </w:r>
                    </w:p>
                    <w:p w:rsidR="00943CEF" w:rsidRDefault="00943CEF" w:rsidP="00943CEF">
                      <w:pPr>
                        <w:ind w:left="360"/>
                      </w:pPr>
                      <w:r>
                        <w:t xml:space="preserve">        </w:t>
                      </w:r>
                      <w:r w:rsidR="008F5EDB">
                        <w:t xml:space="preserve"> </w:t>
                      </w:r>
                      <w:r>
                        <w:t xml:space="preserve">    - направление движения детей от остановок маршрутных транспортных средств</w:t>
                      </w:r>
                    </w:p>
                    <w:p w:rsidR="00943CEF" w:rsidRDefault="00943CEF" w:rsidP="00943CEF">
                      <w:pPr>
                        <w:ind w:left="360"/>
                      </w:pPr>
                      <w:r>
                        <w:t xml:space="preserve">              - направление движения детей от остановок частных транспортных средств</w:t>
                      </w:r>
                    </w:p>
                    <w:p w:rsidR="00943CEF" w:rsidRDefault="00943CEF" w:rsidP="00943CEF">
                      <w:pPr>
                        <w:ind w:left="360"/>
                      </w:pPr>
                    </w:p>
                    <w:p w:rsidR="00943CEF" w:rsidRDefault="00943CEF" w:rsidP="00943CEF">
                      <w:pPr>
                        <w:ind w:left="360"/>
                      </w:pPr>
                      <w:r>
                        <w:t xml:space="preserve">   </w:t>
                      </w:r>
                    </w:p>
                    <w:p w:rsidR="00943CEF" w:rsidRDefault="00943CEF" w:rsidP="00943CEF">
                      <w:pPr>
                        <w:ind w:left="360"/>
                      </w:pPr>
                    </w:p>
                    <w:p w:rsidR="00943CEF" w:rsidRDefault="00943CEF" w:rsidP="00943CE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56896" behindDoc="0" locked="0" layoutInCell="1" allowOverlap="1">
                <wp:simplePos x="0" y="0"/>
                <wp:positionH relativeFrom="column">
                  <wp:posOffset>-517525</wp:posOffset>
                </wp:positionH>
                <wp:positionV relativeFrom="paragraph">
                  <wp:posOffset>5833109</wp:posOffset>
                </wp:positionV>
                <wp:extent cx="451485" cy="0"/>
                <wp:effectExtent l="38100" t="76200" r="24765" b="114300"/>
                <wp:wrapNone/>
                <wp:docPr id="200" name="Прямая со стрелкой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5148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FF00"/>
                          </a:solidFill>
                          <a:prstDash val="sysDash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9" o:spid="_x0000_s1026" type="#_x0000_t32" style="position:absolute;margin-left:-40.75pt;margin-top:459.3pt;width:35.55pt;height:0;flip:x;z-index:251856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" strokecolor="yellow">
                <v:stroke dashstyle="3 1"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55872" behindDoc="0" locked="0" layoutInCell="1" allowOverlap="1">
                <wp:simplePos x="0" y="0"/>
                <wp:positionH relativeFrom="column">
                  <wp:posOffset>-494665</wp:posOffset>
                </wp:positionH>
                <wp:positionV relativeFrom="paragraph">
                  <wp:posOffset>5513069</wp:posOffset>
                </wp:positionV>
                <wp:extent cx="481965" cy="0"/>
                <wp:effectExtent l="38100" t="76200" r="13335" b="114300"/>
                <wp:wrapNone/>
                <wp:docPr id="199" name="Прямая со стрелкой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8196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8" o:spid="_x0000_s1026" type="#_x0000_t32" style="position:absolute;margin-left:-38.95pt;margin-top:434.1pt;width:37.95pt;height:0;flip:x;z-index:251855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" strokecolor="red">
                <v:stroke dashstyle="3 1"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-497205</wp:posOffset>
                </wp:positionH>
                <wp:positionV relativeFrom="paragraph">
                  <wp:posOffset>5260340</wp:posOffset>
                </wp:positionV>
                <wp:extent cx="481965" cy="0"/>
                <wp:effectExtent l="17145" t="59690" r="5715" b="54610"/>
                <wp:wrapNone/>
                <wp:docPr id="198" name="Прямая со стрелкой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19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D0D0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7" o:spid="_x0000_s1026" type="#_x0000_t32" style="position:absolute;margin-left:-39.15pt;margin-top:414.2pt;width:37.95pt;height:0;flip:x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" strokecolor="#0d0d0d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-517525</wp:posOffset>
                </wp:positionH>
                <wp:positionV relativeFrom="paragraph">
                  <wp:posOffset>4627880</wp:posOffset>
                </wp:positionV>
                <wp:extent cx="562610" cy="0"/>
                <wp:effectExtent l="15875" t="17780" r="12065" b="10795"/>
                <wp:wrapNone/>
                <wp:docPr id="197" name="Прямая соединительная линия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261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4" o:spid="_x0000_s1026" style="position:absolute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.75pt,364.4pt" to="3.55pt,3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-355600</wp:posOffset>
                </wp:positionH>
                <wp:positionV relativeFrom="paragraph">
                  <wp:posOffset>3441700</wp:posOffset>
                </wp:positionV>
                <wp:extent cx="0" cy="1186180"/>
                <wp:effectExtent l="15875" t="12700" r="12700" b="10795"/>
                <wp:wrapNone/>
                <wp:docPr id="196" name="Прямая соединительная линия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618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6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pt,271pt" to="-28pt,3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" strokecolor="white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-376555</wp:posOffset>
                </wp:positionH>
                <wp:positionV relativeFrom="paragraph">
                  <wp:posOffset>527050</wp:posOffset>
                </wp:positionV>
                <wp:extent cx="20320" cy="2793365"/>
                <wp:effectExtent l="13970" t="12700" r="13335" b="13335"/>
                <wp:wrapNone/>
                <wp:docPr id="195" name="Прямая соединительная линия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320" cy="279336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4" o:spid="_x0000_s1026" style="position:absolute;flip:x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65pt,41.5pt" to="-28.05pt,2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" strokecolor="white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-2612390</wp:posOffset>
                </wp:positionH>
                <wp:positionV relativeFrom="paragraph">
                  <wp:posOffset>914400</wp:posOffset>
                </wp:positionV>
                <wp:extent cx="4664710" cy="1177925"/>
                <wp:effectExtent l="0" t="9208" r="0" b="0"/>
                <wp:wrapNone/>
                <wp:docPr id="213" name="Блок-схема: процесс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4664710" cy="1177925"/>
                        </a:xfrm>
                        <a:prstGeom prst="flowChartProcess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  <w:r>
                              <w:t>ул.Чайковского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13" o:spid="_x0000_s1054" type="#_x0000_t109" style="position:absolute;margin-left:-205.7pt;margin-top:1in;width:367.3pt;height:92.75pt;rotation:-90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" fillcolor="#a6a6a6" stroked="f" strokeweight="2pt">
                <v:path arrowok="t"/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  <w:r>
                        <w:t>ул.Чайковского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5812790</wp:posOffset>
                </wp:positionH>
                <wp:positionV relativeFrom="paragraph">
                  <wp:posOffset>186055</wp:posOffset>
                </wp:positionV>
                <wp:extent cx="522605" cy="210820"/>
                <wp:effectExtent l="12065" t="14605" r="17780" b="12700"/>
                <wp:wrapNone/>
                <wp:docPr id="171" name="Прямая соединительная линия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605" cy="2108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3" o:spid="_x0000_s1026" style="position:absolute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7.7pt,14.65pt" to="498.85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" strokecolor="white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223520</wp:posOffset>
                </wp:positionH>
                <wp:positionV relativeFrom="paragraph">
                  <wp:posOffset>27305</wp:posOffset>
                </wp:positionV>
                <wp:extent cx="4164965" cy="106045"/>
                <wp:effectExtent l="13970" t="17780" r="21590" b="19050"/>
                <wp:wrapNone/>
                <wp:docPr id="170" name="Прямоугольник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4965" cy="10604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2540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2" o:spid="_x0000_s1026" style="position:absolute;margin-left:17.6pt;margin-top:2.15pt;width:327.95pt;height:8.3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" fillcolor="#7f7f7f" strokecolor="#7f7f7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-1624330</wp:posOffset>
                </wp:positionH>
                <wp:positionV relativeFrom="paragraph">
                  <wp:posOffset>1887855</wp:posOffset>
                </wp:positionV>
                <wp:extent cx="3792855" cy="89535"/>
                <wp:effectExtent l="17780" t="17145" r="16510" b="19050"/>
                <wp:wrapNone/>
                <wp:docPr id="169" name="Прямоугольник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792855" cy="8953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2540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4" o:spid="_x0000_s1026" style="position:absolute;margin-left:-127.9pt;margin-top:148.65pt;width:298.65pt;height:7.05pt;rotation:90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" fillcolor="#7f7f7f" strokecolor="#7f7f7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33344" behindDoc="0" locked="0" layoutInCell="1" allowOverlap="1">
                <wp:simplePos x="0" y="0"/>
                <wp:positionH relativeFrom="column">
                  <wp:posOffset>1420495</wp:posOffset>
                </wp:positionH>
                <wp:positionV relativeFrom="paragraph">
                  <wp:posOffset>94614</wp:posOffset>
                </wp:positionV>
                <wp:extent cx="823595" cy="0"/>
                <wp:effectExtent l="38100" t="76200" r="14605" b="114300"/>
                <wp:wrapNone/>
                <wp:docPr id="168" name="Прямая со стрелкой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2359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3" o:spid="_x0000_s1026" type="#_x0000_t32" style="position:absolute;margin-left:111.85pt;margin-top:7.45pt;width:64.85pt;height:0;flip:x;z-index:251833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" strokecolor="red">
                <v:stroke dashstyle="3 1"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748030</wp:posOffset>
                </wp:positionH>
                <wp:positionV relativeFrom="paragraph">
                  <wp:posOffset>43815</wp:posOffset>
                </wp:positionV>
                <wp:extent cx="65405" cy="65405"/>
                <wp:effectExtent l="24130" t="24765" r="24765" b="43180"/>
                <wp:wrapNone/>
                <wp:docPr id="167" name="Овал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05" cy="65405"/>
                        </a:xfrm>
                        <a:prstGeom prst="ellipse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36" o:spid="_x0000_s1026" style="position:absolute;margin-left:58.9pt;margin-top:3.45pt;width:5.15pt;height:5.1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" fillcolor="#f79646" strokecolor="red" strokeweight="3pt">
                <v:shadow on="t" color="black" opacity="24903f" origin=",.5" offset="0,.55556mm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3130550</wp:posOffset>
                </wp:positionH>
                <wp:positionV relativeFrom="paragraph">
                  <wp:posOffset>70485</wp:posOffset>
                </wp:positionV>
                <wp:extent cx="65405" cy="65405"/>
                <wp:effectExtent l="25400" t="22860" r="23495" b="45085"/>
                <wp:wrapNone/>
                <wp:docPr id="166" name="Овал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05" cy="65405"/>
                        </a:xfrm>
                        <a:prstGeom prst="ellipse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37" o:spid="_x0000_s1026" style="position:absolute;margin-left:246.5pt;margin-top:5.55pt;width:5.15pt;height:5.1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" fillcolor="#f79646" strokecolor="red" strokeweight="3pt">
                <v:shadow on="t" color="black" opacity="24903f" origin=",.5" offset="0,.55556mm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2807970</wp:posOffset>
                </wp:positionV>
                <wp:extent cx="0" cy="632460"/>
                <wp:effectExtent l="72390" t="26670" r="70485" b="17145"/>
                <wp:wrapNone/>
                <wp:docPr id="165" name="Прямая со стрелкой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246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5" o:spid="_x0000_s1026" type="#_x0000_t32" style="position:absolute;margin-left:3.45pt;margin-top:221.1pt;width:0;height:49.8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" strokeweight="2.25pt">
                <v:stroke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391795</wp:posOffset>
                </wp:positionV>
                <wp:extent cx="2038985" cy="95885"/>
                <wp:effectExtent l="0" t="382270" r="0" b="379095"/>
                <wp:wrapNone/>
                <wp:docPr id="164" name="Прямоугольник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07099">
                          <a:off x="0" y="0"/>
                          <a:ext cx="2038985" cy="9588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2540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1" o:spid="_x0000_s1026" style="position:absolute;margin-left:342.3pt;margin-top:30.85pt;width:160.55pt;height:7.55pt;rotation:1318474fd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" fillcolor="#7f7f7f" strokecolor="#7f7f7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3220720</wp:posOffset>
                </wp:positionH>
                <wp:positionV relativeFrom="paragraph">
                  <wp:posOffset>1019810</wp:posOffset>
                </wp:positionV>
                <wp:extent cx="191135" cy="321945"/>
                <wp:effectExtent l="10795" t="10160" r="17145" b="10795"/>
                <wp:wrapNone/>
                <wp:docPr id="163" name="Прямая соединительная линия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1135" cy="32194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6" o:spid="_x0000_s1026" style="position:absolute;flip:y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6pt,80.3pt" to="268.65pt,10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3220720</wp:posOffset>
                </wp:positionH>
                <wp:positionV relativeFrom="paragraph">
                  <wp:posOffset>266700</wp:posOffset>
                </wp:positionV>
                <wp:extent cx="0" cy="753110"/>
                <wp:effectExtent l="10795" t="9525" r="17780" b="18415"/>
                <wp:wrapNone/>
                <wp:docPr id="162" name="Прямая соединительная линия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75311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5" o:spid="_x0000_s1026" style="position:absolute;flip:x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6pt,21pt" to="253.6pt,8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3220085</wp:posOffset>
                </wp:positionH>
                <wp:positionV relativeFrom="paragraph">
                  <wp:posOffset>1341120</wp:posOffset>
                </wp:positionV>
                <wp:extent cx="0" cy="672465"/>
                <wp:effectExtent l="10160" t="17145" r="18415" b="15240"/>
                <wp:wrapNone/>
                <wp:docPr id="161" name="Прямая соединительная линия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246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2" o:spid="_x0000_s1026" style="position:absolute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55pt,105.6pt" to="253.55pt,1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2044065</wp:posOffset>
                </wp:positionH>
                <wp:positionV relativeFrom="paragraph">
                  <wp:posOffset>165735</wp:posOffset>
                </wp:positionV>
                <wp:extent cx="240665" cy="90170"/>
                <wp:effectExtent l="15240" t="13335" r="10795" b="10795"/>
                <wp:wrapNone/>
                <wp:docPr id="160" name="Прямая соединительная линия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0665" cy="9017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4" o:spid="_x0000_s1026" style="position:absolute;flip:y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95pt,13.05pt" to="179.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1231265</wp:posOffset>
                </wp:positionH>
                <wp:positionV relativeFrom="paragraph">
                  <wp:posOffset>165735</wp:posOffset>
                </wp:positionV>
                <wp:extent cx="240665" cy="100330"/>
                <wp:effectExtent l="12065" t="13335" r="13970" b="10160"/>
                <wp:wrapNone/>
                <wp:docPr id="159" name="Прямая соединительная линия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0665" cy="10033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3" o:spid="_x0000_s1026" style="position:absolute;flip:y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95pt,13.05pt" to="115.9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919480</wp:posOffset>
                </wp:positionH>
                <wp:positionV relativeFrom="paragraph">
                  <wp:posOffset>2014220</wp:posOffset>
                </wp:positionV>
                <wp:extent cx="2300605" cy="0"/>
                <wp:effectExtent l="14605" t="13970" r="18415" b="14605"/>
                <wp:wrapNone/>
                <wp:docPr id="158" name="Прямая соединительная линия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06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1" o:spid="_x0000_s1026" style="position:absolute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72.4pt,158.6pt" to="253.55pt,1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466725</wp:posOffset>
                </wp:positionV>
                <wp:extent cx="1888490" cy="803275"/>
                <wp:effectExtent l="13335" t="9525" r="12700" b="15875"/>
                <wp:wrapNone/>
                <wp:docPr id="157" name="Прямоугольник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8490" cy="8032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CEF" w:rsidRDefault="005D4AB2" w:rsidP="00943CEF">
                            <w:pPr>
                              <w:jc w:val="center"/>
                            </w:pPr>
                            <w:r>
                              <w:t>ГБОУ «</w:t>
                            </w:r>
                            <w:r w:rsidR="008F5EDB">
                              <w:t>ЛШ</w:t>
                            </w:r>
                            <w:r w:rsidR="008F5EDB" w:rsidRPr="008F5EDB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t xml:space="preserve"> №14»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2" o:spid="_x0000_s1055" style="position:absolute;margin-left:85.05pt;margin-top:36.75pt;width:148.7pt;height:63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943CEF" w:rsidRDefault="005D4AB2" w:rsidP="00943CEF">
                      <w:pPr>
                        <w:jc w:val="center"/>
                      </w:pPr>
                      <w:r>
                        <w:t>ГБОУ «</w:t>
                      </w:r>
                      <w:r w:rsidR="008F5EDB">
                        <w:t>ЛШ</w:t>
                      </w:r>
                      <w:r w:rsidR="008F5EDB" w:rsidRPr="008F5EDB">
                        <w:rPr>
                          <w:noProof/>
                        </w:rPr>
                        <w:t xml:space="preserve"> </w:t>
                      </w:r>
                      <w:r>
                        <w:t xml:space="preserve"> №14»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919480</wp:posOffset>
                </wp:positionH>
                <wp:positionV relativeFrom="paragraph">
                  <wp:posOffset>266700</wp:posOffset>
                </wp:positionV>
                <wp:extent cx="0" cy="1748155"/>
                <wp:effectExtent l="14605" t="9525" r="13970" b="13970"/>
                <wp:wrapNone/>
                <wp:docPr id="156" name="Прямая соединительная линия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4815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0" o:spid="_x0000_s1026" style="position:absolute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4pt,21pt" to="72.4pt,1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919480</wp:posOffset>
                </wp:positionH>
                <wp:positionV relativeFrom="paragraph">
                  <wp:posOffset>266700</wp:posOffset>
                </wp:positionV>
                <wp:extent cx="371475" cy="0"/>
                <wp:effectExtent l="14605" t="9525" r="13970" b="9525"/>
                <wp:wrapNone/>
                <wp:docPr id="155" name="Прямая соединительная линия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9" o:spid="_x0000_s1026" style="position:absolute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4pt,21pt" to="101.6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1471930</wp:posOffset>
                </wp:positionH>
                <wp:positionV relativeFrom="paragraph">
                  <wp:posOffset>266700</wp:posOffset>
                </wp:positionV>
                <wp:extent cx="572770" cy="0"/>
                <wp:effectExtent l="14605" t="9525" r="12700" b="9525"/>
                <wp:wrapNone/>
                <wp:docPr id="154" name="Прямая соединительная линия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77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6" o:spid="_x0000_s1026" style="position:absolute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15.9pt,21pt" to="161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2207260</wp:posOffset>
                </wp:positionH>
                <wp:positionV relativeFrom="paragraph">
                  <wp:posOffset>267970</wp:posOffset>
                </wp:positionV>
                <wp:extent cx="1014730" cy="0"/>
                <wp:effectExtent l="16510" t="10795" r="16510" b="17780"/>
                <wp:wrapNone/>
                <wp:docPr id="153" name="Прямая соединительная линия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473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7" o:spid="_x0000_s1026" style="position:absolute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8pt,21.1pt" to="253.7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" strokeweight="1.5pt"/>
            </w:pict>
          </mc:Fallback>
        </mc:AlternateContent>
      </w:r>
    </w:p>
    <w:p w:rsidR="00943CEF" w:rsidRPr="00B100C5" w:rsidRDefault="00943CEF" w:rsidP="00943CEF">
      <w:pPr>
        <w:tabs>
          <w:tab w:val="left" w:pos="9639"/>
        </w:tabs>
        <w:jc w:val="center"/>
        <w:rPr>
          <w:b/>
          <w:szCs w:val="28"/>
        </w:rPr>
      </w:pPr>
    </w:p>
    <w:p w:rsidR="00943CEF" w:rsidRDefault="00943CEF" w:rsidP="00943CEF">
      <w:pPr>
        <w:rPr>
          <w:noProof/>
        </w:rPr>
      </w:pPr>
    </w:p>
    <w:p w:rsidR="00943CEF" w:rsidRPr="00804DEB" w:rsidRDefault="00943CEF" w:rsidP="00943CEF">
      <w:pPr>
        <w:ind w:left="360"/>
        <w:rPr>
          <w:b/>
          <w:sz w:val="28"/>
          <w:szCs w:val="28"/>
        </w:rPr>
      </w:pPr>
    </w:p>
    <w:p w:rsidR="00943CEF" w:rsidRDefault="00943CEF" w:rsidP="00DD7271">
      <w:pPr>
        <w:jc w:val="center"/>
        <w:rPr>
          <w:b/>
          <w:sz w:val="28"/>
          <w:szCs w:val="28"/>
        </w:rPr>
      </w:pPr>
    </w:p>
    <w:p w:rsidR="00943CEF" w:rsidRPr="00943CEF" w:rsidRDefault="00943CEF" w:rsidP="00943CEF">
      <w:pPr>
        <w:rPr>
          <w:sz w:val="28"/>
          <w:szCs w:val="28"/>
        </w:rPr>
      </w:pPr>
    </w:p>
    <w:p w:rsidR="00943CEF" w:rsidRPr="00943CEF" w:rsidRDefault="00943CEF" w:rsidP="00943CEF">
      <w:pPr>
        <w:rPr>
          <w:sz w:val="28"/>
          <w:szCs w:val="28"/>
        </w:rPr>
      </w:pPr>
    </w:p>
    <w:p w:rsidR="00943CEF" w:rsidRPr="00943CEF" w:rsidRDefault="008F5EDB" w:rsidP="00943CEF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1079500</wp:posOffset>
                </wp:positionH>
                <wp:positionV relativeFrom="paragraph">
                  <wp:posOffset>185420</wp:posOffset>
                </wp:positionV>
                <wp:extent cx="964565" cy="280035"/>
                <wp:effectExtent l="12700" t="13970" r="13335" b="20320"/>
                <wp:wrapNone/>
                <wp:docPr id="152" name="Прямоугольник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4565" cy="28003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D4AB2" w:rsidRDefault="005D4AB2">
                            <w:r>
                              <w:t>Здание№2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4" o:spid="_x0000_s1056" style="position:absolute;margin-left:85pt;margin-top:14.6pt;width:75.95pt;height:22.0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5D4AB2" w:rsidRDefault="005D4AB2">
                      <w:r>
                        <w:t>Здание№2</w:t>
                      </w:r>
                    </w:p>
                  </w:txbxContent>
                </v:textbox>
              </v:rect>
            </w:pict>
          </mc:Fallback>
        </mc:AlternateContent>
      </w:r>
    </w:p>
    <w:p w:rsidR="00943CEF" w:rsidRPr="00943CEF" w:rsidRDefault="00943CEF" w:rsidP="00943CEF">
      <w:pPr>
        <w:rPr>
          <w:sz w:val="28"/>
          <w:szCs w:val="28"/>
        </w:rPr>
      </w:pPr>
    </w:p>
    <w:p w:rsidR="00943CEF" w:rsidRPr="00943CEF" w:rsidRDefault="00943CEF" w:rsidP="00943CEF">
      <w:pPr>
        <w:rPr>
          <w:sz w:val="28"/>
          <w:szCs w:val="28"/>
        </w:rPr>
      </w:pPr>
    </w:p>
    <w:p w:rsidR="00943CEF" w:rsidRPr="00943CEF" w:rsidRDefault="00943CEF" w:rsidP="00943CEF">
      <w:pPr>
        <w:rPr>
          <w:sz w:val="28"/>
          <w:szCs w:val="28"/>
        </w:rPr>
      </w:pPr>
    </w:p>
    <w:p w:rsidR="00943CEF" w:rsidRPr="00943CEF" w:rsidRDefault="00943CEF" w:rsidP="00943CEF">
      <w:pPr>
        <w:rPr>
          <w:sz w:val="28"/>
          <w:szCs w:val="28"/>
        </w:rPr>
      </w:pPr>
    </w:p>
    <w:p w:rsidR="00943CEF" w:rsidRPr="00943CEF" w:rsidRDefault="00943CEF" w:rsidP="00943CEF">
      <w:pPr>
        <w:rPr>
          <w:sz w:val="28"/>
          <w:szCs w:val="28"/>
        </w:rPr>
      </w:pPr>
    </w:p>
    <w:p w:rsidR="00943CEF" w:rsidRPr="00943CEF" w:rsidRDefault="00943CEF" w:rsidP="00943CEF">
      <w:pPr>
        <w:rPr>
          <w:sz w:val="28"/>
          <w:szCs w:val="28"/>
        </w:rPr>
      </w:pPr>
    </w:p>
    <w:p w:rsidR="00943CEF" w:rsidRPr="00943CEF" w:rsidRDefault="00943CEF" w:rsidP="00943CEF">
      <w:pPr>
        <w:rPr>
          <w:sz w:val="28"/>
          <w:szCs w:val="28"/>
        </w:rPr>
      </w:pPr>
    </w:p>
    <w:p w:rsidR="00943CEF" w:rsidRPr="00943CEF" w:rsidRDefault="00943CEF" w:rsidP="00943CEF">
      <w:pPr>
        <w:rPr>
          <w:sz w:val="28"/>
          <w:szCs w:val="28"/>
        </w:rPr>
      </w:pPr>
    </w:p>
    <w:p w:rsidR="00943CEF" w:rsidRPr="00943CEF" w:rsidRDefault="00943CEF" w:rsidP="00943CEF">
      <w:pPr>
        <w:rPr>
          <w:sz w:val="28"/>
          <w:szCs w:val="28"/>
        </w:rPr>
      </w:pPr>
    </w:p>
    <w:p w:rsidR="00943CEF" w:rsidRPr="00943CEF" w:rsidRDefault="00943CEF" w:rsidP="00943CEF">
      <w:pPr>
        <w:rPr>
          <w:sz w:val="28"/>
          <w:szCs w:val="28"/>
        </w:rPr>
      </w:pPr>
    </w:p>
    <w:p w:rsidR="00943CEF" w:rsidRPr="00943CEF" w:rsidRDefault="00943CEF" w:rsidP="00943CEF">
      <w:pPr>
        <w:rPr>
          <w:sz w:val="28"/>
          <w:szCs w:val="28"/>
        </w:rPr>
      </w:pPr>
    </w:p>
    <w:p w:rsidR="00943CEF" w:rsidRPr="00943CEF" w:rsidRDefault="00943CEF" w:rsidP="00943CEF">
      <w:pPr>
        <w:rPr>
          <w:sz w:val="28"/>
          <w:szCs w:val="28"/>
        </w:rPr>
      </w:pPr>
    </w:p>
    <w:p w:rsidR="00943CEF" w:rsidRPr="00943CEF" w:rsidRDefault="00943CEF" w:rsidP="00943CEF">
      <w:pPr>
        <w:rPr>
          <w:sz w:val="28"/>
          <w:szCs w:val="28"/>
        </w:rPr>
      </w:pPr>
    </w:p>
    <w:p w:rsidR="00943CEF" w:rsidRPr="00943CEF" w:rsidRDefault="00943CEF" w:rsidP="00943CEF">
      <w:pPr>
        <w:rPr>
          <w:sz w:val="28"/>
          <w:szCs w:val="28"/>
        </w:rPr>
      </w:pPr>
    </w:p>
    <w:p w:rsidR="00943CEF" w:rsidRPr="00943CEF" w:rsidRDefault="00943CEF" w:rsidP="00943CEF">
      <w:pPr>
        <w:rPr>
          <w:sz w:val="28"/>
          <w:szCs w:val="28"/>
        </w:rPr>
      </w:pPr>
    </w:p>
    <w:p w:rsidR="00943CEF" w:rsidRPr="00943CEF" w:rsidRDefault="00943CEF" w:rsidP="00943CEF">
      <w:pPr>
        <w:rPr>
          <w:sz w:val="28"/>
          <w:szCs w:val="28"/>
        </w:rPr>
      </w:pPr>
    </w:p>
    <w:p w:rsidR="00943CEF" w:rsidRPr="00943CEF" w:rsidRDefault="00943CEF" w:rsidP="00943CEF">
      <w:pPr>
        <w:rPr>
          <w:sz w:val="28"/>
          <w:szCs w:val="28"/>
        </w:rPr>
      </w:pPr>
    </w:p>
    <w:p w:rsidR="00943CEF" w:rsidRPr="00943CEF" w:rsidRDefault="00943CEF" w:rsidP="00943CEF">
      <w:pPr>
        <w:rPr>
          <w:sz w:val="28"/>
          <w:szCs w:val="28"/>
        </w:rPr>
      </w:pPr>
    </w:p>
    <w:p w:rsidR="00943CEF" w:rsidRPr="00943CEF" w:rsidRDefault="00943CEF" w:rsidP="00943CEF">
      <w:pPr>
        <w:rPr>
          <w:sz w:val="28"/>
          <w:szCs w:val="28"/>
        </w:rPr>
      </w:pPr>
    </w:p>
    <w:p w:rsidR="00943CEF" w:rsidRPr="00943CEF" w:rsidRDefault="00943CEF" w:rsidP="00943CEF">
      <w:pPr>
        <w:rPr>
          <w:sz w:val="28"/>
          <w:szCs w:val="28"/>
        </w:rPr>
      </w:pPr>
    </w:p>
    <w:p w:rsidR="00943CEF" w:rsidRPr="00943CEF" w:rsidRDefault="00943CEF" w:rsidP="00943CEF">
      <w:pPr>
        <w:rPr>
          <w:sz w:val="28"/>
          <w:szCs w:val="28"/>
        </w:rPr>
      </w:pPr>
    </w:p>
    <w:p w:rsidR="00943CEF" w:rsidRPr="00943CEF" w:rsidRDefault="00943CEF" w:rsidP="00943CEF">
      <w:pPr>
        <w:rPr>
          <w:sz w:val="28"/>
          <w:szCs w:val="28"/>
        </w:rPr>
      </w:pPr>
    </w:p>
    <w:p w:rsidR="00943CEF" w:rsidRPr="00943CEF" w:rsidRDefault="00943CEF" w:rsidP="00943CEF">
      <w:pPr>
        <w:rPr>
          <w:sz w:val="28"/>
          <w:szCs w:val="28"/>
        </w:rPr>
      </w:pPr>
    </w:p>
    <w:p w:rsidR="00943CEF" w:rsidRPr="00943CEF" w:rsidRDefault="00943CEF" w:rsidP="00943CEF">
      <w:pPr>
        <w:rPr>
          <w:sz w:val="28"/>
          <w:szCs w:val="28"/>
        </w:rPr>
      </w:pPr>
    </w:p>
    <w:p w:rsidR="00943CEF" w:rsidRPr="00943CEF" w:rsidRDefault="00943CEF" w:rsidP="00943CEF">
      <w:pPr>
        <w:rPr>
          <w:sz w:val="28"/>
          <w:szCs w:val="28"/>
        </w:rPr>
      </w:pPr>
    </w:p>
    <w:p w:rsidR="00943CEF" w:rsidRDefault="00943CEF" w:rsidP="00943CEF">
      <w:pPr>
        <w:rPr>
          <w:sz w:val="28"/>
          <w:szCs w:val="28"/>
        </w:rPr>
      </w:pPr>
    </w:p>
    <w:p w:rsidR="00943CEF" w:rsidRDefault="00943CEF" w:rsidP="00943CEF">
      <w:pPr>
        <w:jc w:val="center"/>
        <w:rPr>
          <w:sz w:val="28"/>
          <w:szCs w:val="28"/>
        </w:rPr>
      </w:pPr>
    </w:p>
    <w:p w:rsidR="009C4FB9" w:rsidRDefault="00943CEF" w:rsidP="009C4FB9">
      <w:pPr>
        <w:ind w:left="360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8F5ED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03328" behindDoc="0" locked="0" layoutInCell="1" allowOverlap="1">
                <wp:simplePos x="0" y="0"/>
                <wp:positionH relativeFrom="column">
                  <wp:posOffset>5100320</wp:posOffset>
                </wp:positionH>
                <wp:positionV relativeFrom="paragraph">
                  <wp:posOffset>2899410</wp:posOffset>
                </wp:positionV>
                <wp:extent cx="321310" cy="130175"/>
                <wp:effectExtent l="17780" t="20320" r="22860" b="20955"/>
                <wp:wrapNone/>
                <wp:docPr id="151" name="Line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310" cy="13017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78" o:spid="_x0000_s1026" style="position:absolute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6pt,228.3pt" to="426.9pt,2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" strokecolor="white" strokeweight="2.25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>
                <wp:simplePos x="0" y="0"/>
                <wp:positionH relativeFrom="column">
                  <wp:posOffset>5100955</wp:posOffset>
                </wp:positionH>
                <wp:positionV relativeFrom="paragraph">
                  <wp:posOffset>2825115</wp:posOffset>
                </wp:positionV>
                <wp:extent cx="321310" cy="130175"/>
                <wp:effectExtent l="18415" t="22225" r="22225" b="19050"/>
                <wp:wrapNone/>
                <wp:docPr id="146" name="Lin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310" cy="13017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77" o:spid="_x0000_s1026" style="position:absolute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65pt,222.45pt" to="426.95pt,2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" strokecolor="white" strokeweight="2.25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>
                <wp:simplePos x="0" y="0"/>
                <wp:positionH relativeFrom="column">
                  <wp:posOffset>5149215</wp:posOffset>
                </wp:positionH>
                <wp:positionV relativeFrom="paragraph">
                  <wp:posOffset>2759075</wp:posOffset>
                </wp:positionV>
                <wp:extent cx="321310" cy="130175"/>
                <wp:effectExtent l="19050" t="22860" r="21590" b="18415"/>
                <wp:wrapNone/>
                <wp:docPr id="145" name="Lin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310" cy="13017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76" o:spid="_x0000_s1026" style="position:absolute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45pt,217.25pt" to="430.75pt,2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" strokecolor="white" strokeweight="2.25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>
                <wp:simplePos x="0" y="0"/>
                <wp:positionH relativeFrom="column">
                  <wp:posOffset>5170805</wp:posOffset>
                </wp:positionH>
                <wp:positionV relativeFrom="paragraph">
                  <wp:posOffset>2691765</wp:posOffset>
                </wp:positionV>
                <wp:extent cx="321310" cy="130175"/>
                <wp:effectExtent l="21590" t="22225" r="19050" b="19050"/>
                <wp:wrapNone/>
                <wp:docPr id="144" name="Lin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310" cy="13017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75" o:spid="_x0000_s1026" style="position:absolute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15pt,211.95pt" to="432.45pt,2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" strokecolor="white" strokeweight="2.25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-718820</wp:posOffset>
                </wp:positionH>
                <wp:positionV relativeFrom="paragraph">
                  <wp:posOffset>826770</wp:posOffset>
                </wp:positionV>
                <wp:extent cx="1270" cy="6570345"/>
                <wp:effectExtent l="71755" t="17145" r="69850" b="32385"/>
                <wp:wrapNone/>
                <wp:docPr id="143" name="AutoShape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657034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544" o:spid="_x0000_s1026" type="#_x0000_t32" style="position:absolute;margin-left:-56.6pt;margin-top:65.1pt;width:.1pt;height:517.35pt;flip:x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" strokeweight="2.25pt">
                <v:stroke endarrow="block"/>
              </v:shape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-467360</wp:posOffset>
                </wp:positionH>
                <wp:positionV relativeFrom="paragraph">
                  <wp:posOffset>826770</wp:posOffset>
                </wp:positionV>
                <wp:extent cx="0" cy="6570345"/>
                <wp:effectExtent l="75565" t="26670" r="67310" b="22860"/>
                <wp:wrapNone/>
                <wp:docPr id="140" name="AutoShape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7034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543" o:spid="_x0000_s1026" type="#_x0000_t32" style="position:absolute;margin-left:-36.8pt;margin-top:65.1pt;width:0;height:517.3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" strokeweight="2.25pt">
                <v:stroke startarrow="block"/>
              </v:shape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-969645</wp:posOffset>
                </wp:positionH>
                <wp:positionV relativeFrom="paragraph">
                  <wp:posOffset>826770</wp:posOffset>
                </wp:positionV>
                <wp:extent cx="762635" cy="6570980"/>
                <wp:effectExtent l="1905" t="0" r="0" b="22225"/>
                <wp:wrapNone/>
                <wp:docPr id="139" name="Rectangl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635" cy="657098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7" o:spid="_x0000_s1026" style="position:absolute;margin-left:-76.35pt;margin-top:65.1pt;width:60.05pt;height:517.4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" fillcolor="#a5a5a5" stroked="f">
                <v:shadow on="t" color="black" opacity="24903f" origin=",.5" offset="0,.55556mm"/>
              </v:rect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-316230</wp:posOffset>
                </wp:positionH>
                <wp:positionV relativeFrom="paragraph">
                  <wp:posOffset>2691765</wp:posOffset>
                </wp:positionV>
                <wp:extent cx="89535" cy="4702175"/>
                <wp:effectExtent l="0" t="0" r="0" b="0"/>
                <wp:wrapNone/>
                <wp:docPr id="134" name="Rectangl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" cy="470217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9" o:spid="_x0000_s1026" style="position:absolute;margin-left:-24.9pt;margin-top:211.95pt;width:7.05pt;height:370.2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" fillcolor="#7f7f7f" stroked="f" strokeweight="2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-949325</wp:posOffset>
                </wp:positionH>
                <wp:positionV relativeFrom="paragraph">
                  <wp:posOffset>6403975</wp:posOffset>
                </wp:positionV>
                <wp:extent cx="653415" cy="261620"/>
                <wp:effectExtent l="12700" t="12700" r="19685" b="20955"/>
                <wp:wrapNone/>
                <wp:docPr id="133" name="AutoShape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" cy="261620"/>
                        </a:xfrm>
                        <a:prstGeom prst="flowChartProcess">
                          <a:avLst/>
                        </a:prstGeom>
                        <a:solidFill>
                          <a:srgbClr val="FFFF00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7" o:spid="_x0000_s1026" type="#_x0000_t109" style="position:absolute;margin-left:-74.75pt;margin-top:504.25pt;width:51.45pt;height:20.6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" fillcolor="yellow" strokecolor="#243f60" strokeweight="2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3402330</wp:posOffset>
                </wp:positionH>
                <wp:positionV relativeFrom="paragraph">
                  <wp:posOffset>2536825</wp:posOffset>
                </wp:positionV>
                <wp:extent cx="2953385" cy="1144270"/>
                <wp:effectExtent l="49530" t="69850" r="16510" b="14605"/>
                <wp:wrapNone/>
                <wp:docPr id="132" name="AutoShape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3385" cy="114427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6" o:spid="_x0000_s1026" type="#_x0000_t32" style="position:absolute;margin-left:267.9pt;margin-top:199.75pt;width:232.55pt;height:90.1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" strokeweight="2.25pt">
                <v:stroke startarrow="block"/>
              </v:shape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3138170</wp:posOffset>
                </wp:positionH>
                <wp:positionV relativeFrom="paragraph">
                  <wp:posOffset>6250940</wp:posOffset>
                </wp:positionV>
                <wp:extent cx="2869565" cy="935990"/>
                <wp:effectExtent l="23495" t="21590" r="40640" b="71120"/>
                <wp:wrapNone/>
                <wp:docPr id="130" name="AutoShape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69565" cy="93599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557" o:spid="_x0000_s1026" type="#_x0000_t32" style="position:absolute;margin-left:247.1pt;margin-top:492.2pt;width:225.95pt;height:73.7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" strokeweight="2.25pt">
                <v:stroke endarrow="block"/>
              </v:shape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3170555</wp:posOffset>
                </wp:positionH>
                <wp:positionV relativeFrom="paragraph">
                  <wp:posOffset>6082665</wp:posOffset>
                </wp:positionV>
                <wp:extent cx="2843530" cy="934085"/>
                <wp:effectExtent l="46355" t="72390" r="15240" b="22225"/>
                <wp:wrapNone/>
                <wp:docPr id="607" name="AutoShape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3530" cy="93408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534" o:spid="_x0000_s1026" type="#_x0000_t32" style="position:absolute;margin-left:249.65pt;margin-top:478.95pt;width:223.9pt;height:73.5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" strokeweight="2.25pt">
                <v:stroke startarrow="block"/>
              </v:shape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1953895</wp:posOffset>
                </wp:positionH>
                <wp:positionV relativeFrom="paragraph">
                  <wp:posOffset>1731010</wp:posOffset>
                </wp:positionV>
                <wp:extent cx="692785" cy="381635"/>
                <wp:effectExtent l="10795" t="6985" r="10795" b="20955"/>
                <wp:wrapNone/>
                <wp:docPr id="606" name="Rectangle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" cy="38163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  <w:r>
                              <w:t>д.58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0" o:spid="_x0000_s1057" style="position:absolute;left:0;text-align:left;margin-left:153.85pt;margin-top:136.3pt;width:54.55pt;height:30.0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" fillcolor="#e36c0a" strokecolor="#4579b8">
                <v:shadow on="t" color="black" opacity="24903f" origin=",.5" offset="0,.55556mm"/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  <w:r>
                        <w:t>д.58</w:t>
                      </w:r>
                    </w:p>
                  </w:txbxContent>
                </v:textbox>
              </v:rect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2858770</wp:posOffset>
                </wp:positionH>
                <wp:positionV relativeFrom="paragraph">
                  <wp:posOffset>1751330</wp:posOffset>
                </wp:positionV>
                <wp:extent cx="512445" cy="360680"/>
                <wp:effectExtent l="10795" t="8255" r="10160" b="21590"/>
                <wp:wrapNone/>
                <wp:docPr id="605" name="Rectangle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" cy="360680"/>
                        </a:xfrm>
                        <a:prstGeom prst="rect">
                          <a:avLst/>
                        </a:prstGeom>
                        <a:solidFill>
                          <a:srgbClr val="548DD4"/>
                        </a:soli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CEF" w:rsidRPr="00804DEB" w:rsidRDefault="00943CEF" w:rsidP="00943CEF">
                            <w:pPr>
                              <w:ind w:left="-142" w:right="-62"/>
                              <w:jc w:val="center"/>
                              <w:rPr>
                                <w:sz w:val="18"/>
                              </w:rPr>
                            </w:pPr>
                            <w:r w:rsidRPr="00804DEB">
                              <w:rPr>
                                <w:sz w:val="18"/>
                              </w:rPr>
                              <w:t>Маг.</w:t>
                            </w:r>
                            <w:r>
                              <w:rPr>
                                <w:sz w:val="18"/>
                              </w:rPr>
                              <w:t xml:space="preserve"> «</w:t>
                            </w:r>
                            <w:r w:rsidRPr="00804DEB">
                              <w:rPr>
                                <w:sz w:val="18"/>
                              </w:rPr>
                              <w:t>Алма</w:t>
                            </w:r>
                            <w:r>
                              <w:rPr>
                                <w:sz w:val="1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5" o:spid="_x0000_s1058" style="position:absolute;left:0;text-align:left;margin-left:225.1pt;margin-top:137.9pt;width:40.35pt;height:28.4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" fillcolor="#548dd4" strokecolor="#4579b8">
                <v:shadow on="t" color="black" opacity="24903f" origin=",.5" offset="0,.55556mm"/>
                <v:textbox>
                  <w:txbxContent>
                    <w:p w:rsidR="00943CEF" w:rsidRPr="00804DEB" w:rsidRDefault="00943CEF" w:rsidP="00943CEF">
                      <w:pPr>
                        <w:ind w:left="-142" w:right="-62"/>
                        <w:jc w:val="center"/>
                        <w:rPr>
                          <w:sz w:val="18"/>
                        </w:rPr>
                      </w:pPr>
                      <w:r w:rsidRPr="00804DEB">
                        <w:rPr>
                          <w:sz w:val="18"/>
                        </w:rPr>
                        <w:t>Маг.</w:t>
                      </w:r>
                      <w:r>
                        <w:rPr>
                          <w:sz w:val="18"/>
                        </w:rPr>
                        <w:t xml:space="preserve"> «</w:t>
                      </w:r>
                      <w:r w:rsidRPr="00804DEB">
                        <w:rPr>
                          <w:sz w:val="18"/>
                        </w:rPr>
                        <w:t>Алма</w:t>
                      </w:r>
                      <w:r>
                        <w:rPr>
                          <w:sz w:val="18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-256540</wp:posOffset>
                </wp:positionH>
                <wp:positionV relativeFrom="paragraph">
                  <wp:posOffset>5967730</wp:posOffset>
                </wp:positionV>
                <wp:extent cx="3727450" cy="431800"/>
                <wp:effectExtent l="635" t="0" r="0" b="20320"/>
                <wp:wrapNone/>
                <wp:docPr id="604" name="Rectangle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7450" cy="43180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4" o:spid="_x0000_s1026" style="position:absolute;margin-left:-20.2pt;margin-top:469.9pt;width:293.5pt;height:34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" fillcolor="#a5a5a5" stroked="f">
                <v:shadow on="t" color="black" opacity="24903f" origin=",.5" offset="0,.55556mm"/>
              </v:rect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6254750</wp:posOffset>
                </wp:positionV>
                <wp:extent cx="260350" cy="0"/>
                <wp:effectExtent l="23495" t="15875" r="20955" b="22225"/>
                <wp:wrapNone/>
                <wp:docPr id="603" name="Line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35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33" o:spid="_x0000_s1026" style="position:absolute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4pt,492.5pt" to="2.1pt,4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Dx5FQIAACw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" strokecolor="white" strokeweight="2.25pt"/>
            </w:pict>
          </mc:Fallback>
        </mc:AlternateContent>
      </w:r>
      <w:r w:rsidR="00C959FC">
        <w:rPr>
          <w:noProof/>
        </w:rPr>
        <w:drawing>
          <wp:anchor distT="0" distB="0" distL="114300" distR="114300" simplePos="0" relativeHeight="251714560" behindDoc="0" locked="0" layoutInCell="1" allowOverlap="1" wp14:anchorId="4B4A4E51" wp14:editId="7CAB4C98">
            <wp:simplePos x="0" y="0"/>
            <wp:positionH relativeFrom="column">
              <wp:posOffset>53975</wp:posOffset>
            </wp:positionH>
            <wp:positionV relativeFrom="paragraph">
              <wp:posOffset>6292850</wp:posOffset>
            </wp:positionV>
            <wp:extent cx="207010" cy="201295"/>
            <wp:effectExtent l="19050" t="0" r="2540" b="0"/>
            <wp:wrapNone/>
            <wp:docPr id="581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9FC">
        <w:rPr>
          <w:noProof/>
        </w:rPr>
        <w:drawing>
          <wp:anchor distT="0" distB="0" distL="114300" distR="114300" simplePos="0" relativeHeight="251711488" behindDoc="0" locked="0" layoutInCell="1" allowOverlap="1" wp14:anchorId="52A654E2" wp14:editId="52135112">
            <wp:simplePos x="0" y="0"/>
            <wp:positionH relativeFrom="column">
              <wp:posOffset>-85725</wp:posOffset>
            </wp:positionH>
            <wp:positionV relativeFrom="paragraph">
              <wp:posOffset>5770245</wp:posOffset>
            </wp:positionV>
            <wp:extent cx="207010" cy="201295"/>
            <wp:effectExtent l="19050" t="0" r="2540" b="0"/>
            <wp:wrapNone/>
            <wp:docPr id="580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-224790</wp:posOffset>
                </wp:positionH>
                <wp:positionV relativeFrom="paragraph">
                  <wp:posOffset>6143625</wp:posOffset>
                </wp:positionV>
                <wp:extent cx="260350" cy="0"/>
                <wp:effectExtent l="22860" t="19050" r="21590" b="19050"/>
                <wp:wrapNone/>
                <wp:docPr id="602" name="Line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35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32" o:spid="_x0000_s1026" style="position:absolute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7pt,483.75pt" to="2.8pt,48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" strokecolor="white" strokeweight="2.25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5972175</wp:posOffset>
                </wp:positionV>
                <wp:extent cx="642620" cy="60325"/>
                <wp:effectExtent l="38100" t="114300" r="0" b="111125"/>
                <wp:wrapNone/>
                <wp:docPr id="150" name="Прямая со стрелкой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42620" cy="603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0" o:spid="_x0000_s1026" type="#_x0000_t32" style="position:absolute;margin-left:208.5pt;margin-top:470.25pt;width:50.6pt;height:4.75pt;flip:x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3291205</wp:posOffset>
                </wp:positionH>
                <wp:positionV relativeFrom="paragraph">
                  <wp:posOffset>5962015</wp:posOffset>
                </wp:positionV>
                <wp:extent cx="572135" cy="220980"/>
                <wp:effectExtent l="0" t="76200" r="18415" b="64770"/>
                <wp:wrapNone/>
                <wp:docPr id="149" name="Прямая со стрелкой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572135" cy="22098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9" o:spid="_x0000_s1026" type="#_x0000_t32" style="position:absolute;margin-left:259.15pt;margin-top:469.45pt;width:45.05pt;height:17.4pt;flip:x y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3724910</wp:posOffset>
                </wp:positionH>
                <wp:positionV relativeFrom="paragraph">
                  <wp:posOffset>6116320</wp:posOffset>
                </wp:positionV>
                <wp:extent cx="270510" cy="430530"/>
                <wp:effectExtent l="38100" t="38100" r="53340" b="45720"/>
                <wp:wrapNone/>
                <wp:docPr id="148" name="Прямая со стрелкой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70510" cy="43053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8" o:spid="_x0000_s1026" type="#_x0000_t32" style="position:absolute;margin-left:293.3pt;margin-top:481.6pt;width:21.3pt;height:33.9pt;flip:x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299" distR="114299" simplePos="0" relativeHeight="251952128" behindDoc="0" locked="0" layoutInCell="1" allowOverlap="1">
                <wp:simplePos x="0" y="0"/>
                <wp:positionH relativeFrom="column">
                  <wp:posOffset>1752599</wp:posOffset>
                </wp:positionH>
                <wp:positionV relativeFrom="paragraph">
                  <wp:posOffset>2294255</wp:posOffset>
                </wp:positionV>
                <wp:extent cx="0" cy="381635"/>
                <wp:effectExtent l="133350" t="38100" r="95250" b="56515"/>
                <wp:wrapNone/>
                <wp:docPr id="147" name="Прямая со стрелкой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163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7" o:spid="_x0000_s1026" type="#_x0000_t32" style="position:absolute;margin-left:138pt;margin-top:180.65pt;width:0;height:30.05pt;z-index:251952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5312410</wp:posOffset>
                </wp:positionH>
                <wp:positionV relativeFrom="paragraph">
                  <wp:posOffset>3029585</wp:posOffset>
                </wp:positionV>
                <wp:extent cx="270510" cy="430530"/>
                <wp:effectExtent l="38100" t="38100" r="53340" b="45720"/>
                <wp:wrapNone/>
                <wp:docPr id="142" name="Прямая со стрелкой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70510" cy="43053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2" o:spid="_x0000_s1026" type="#_x0000_t32" style="position:absolute;margin-left:418.3pt;margin-top:238.55pt;width:21.3pt;height:33.9pt;flip:x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4465955</wp:posOffset>
                </wp:positionH>
                <wp:positionV relativeFrom="paragraph">
                  <wp:posOffset>2715895</wp:posOffset>
                </wp:positionV>
                <wp:extent cx="271145" cy="430530"/>
                <wp:effectExtent l="38100" t="38100" r="52705" b="45720"/>
                <wp:wrapNone/>
                <wp:docPr id="141" name="Прямая со стрелкой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71145" cy="43053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1" o:spid="_x0000_s1026" type="#_x0000_t32" style="position:absolute;margin-left:351.65pt;margin-top:213.85pt;width:21.35pt;height:33.9pt;flip:x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4908550</wp:posOffset>
                </wp:positionH>
                <wp:positionV relativeFrom="paragraph">
                  <wp:posOffset>3258820</wp:posOffset>
                </wp:positionV>
                <wp:extent cx="1778000" cy="634365"/>
                <wp:effectExtent l="0" t="76200" r="31750" b="70485"/>
                <wp:wrapNone/>
                <wp:docPr id="138" name="Прямая со стрелкой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78000" cy="63436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8" o:spid="_x0000_s1026" type="#_x0000_t32" style="position:absolute;margin-left:386.5pt;margin-top:256.6pt;width:140pt;height:49.9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3290570</wp:posOffset>
                </wp:positionH>
                <wp:positionV relativeFrom="paragraph">
                  <wp:posOffset>3108325</wp:posOffset>
                </wp:positionV>
                <wp:extent cx="1487170" cy="2863850"/>
                <wp:effectExtent l="57150" t="38100" r="55880" b="50800"/>
                <wp:wrapNone/>
                <wp:docPr id="137" name="Прямая со стрелкой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87170" cy="28638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7" o:spid="_x0000_s1026" type="#_x0000_t32" style="position:absolute;margin-left:259.1pt;margin-top:244.75pt;width:117.1pt;height:225.5pt;flip:x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3430905</wp:posOffset>
                </wp:positionH>
                <wp:positionV relativeFrom="paragraph">
                  <wp:posOffset>2696210</wp:posOffset>
                </wp:positionV>
                <wp:extent cx="1407160" cy="532765"/>
                <wp:effectExtent l="0" t="76200" r="2540" b="76835"/>
                <wp:wrapNone/>
                <wp:docPr id="136" name="Прямая со стрелкой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07160" cy="53276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6" o:spid="_x0000_s1026" type="#_x0000_t32" style="position:absolute;margin-left:270.15pt;margin-top:212.3pt;width:110.8pt;height:41.9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1351280</wp:posOffset>
                </wp:positionH>
                <wp:positionV relativeFrom="paragraph">
                  <wp:posOffset>2675890</wp:posOffset>
                </wp:positionV>
                <wp:extent cx="1939290" cy="635"/>
                <wp:effectExtent l="38100" t="133350" r="0" b="132715"/>
                <wp:wrapNone/>
                <wp:docPr id="135" name="Прямая со стрелкой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939290" cy="63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5" o:spid="_x0000_s1026" type="#_x0000_t32" style="position:absolute;margin-left:106.4pt;margin-top:210.7pt;width:152.7pt;height:.05pt;flip:y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4516120</wp:posOffset>
                </wp:positionH>
                <wp:positionV relativeFrom="paragraph">
                  <wp:posOffset>2786380</wp:posOffset>
                </wp:positionV>
                <wp:extent cx="321310" cy="130175"/>
                <wp:effectExtent l="20320" t="14605" r="20320" b="17145"/>
                <wp:wrapNone/>
                <wp:docPr id="601" name="Lin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310" cy="13017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13" o:spid="_x0000_s1026" style="position:absolute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5.6pt,219.4pt" to="380.9pt,2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" strokecolor="white" strokeweight="2.25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4417695</wp:posOffset>
                </wp:positionH>
                <wp:positionV relativeFrom="paragraph">
                  <wp:posOffset>2889250</wp:posOffset>
                </wp:positionV>
                <wp:extent cx="321310" cy="130175"/>
                <wp:effectExtent l="17145" t="22225" r="23495" b="19050"/>
                <wp:wrapNone/>
                <wp:docPr id="600" name="Line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310" cy="13017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15" o:spid="_x0000_s1026" style="position:absolute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7.85pt,227.5pt" to="373.15pt,2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" strokecolor="white" strokeweight="2.25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4457065</wp:posOffset>
                </wp:positionH>
                <wp:positionV relativeFrom="paragraph">
                  <wp:posOffset>2827655</wp:posOffset>
                </wp:positionV>
                <wp:extent cx="321310" cy="130175"/>
                <wp:effectExtent l="18415" t="17780" r="22225" b="23495"/>
                <wp:wrapNone/>
                <wp:docPr id="599" name="Line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310" cy="13017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14" o:spid="_x0000_s1026" style="position:absolute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0.95pt,222.65pt" to="376.25pt,2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" strokecolor="white" strokeweight="2.25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1612265</wp:posOffset>
                </wp:positionH>
                <wp:positionV relativeFrom="paragraph">
                  <wp:posOffset>2515235</wp:posOffset>
                </wp:positionV>
                <wp:extent cx="271145" cy="0"/>
                <wp:effectExtent l="21590" t="19685" r="21590" b="18415"/>
                <wp:wrapNone/>
                <wp:docPr id="598" name="Line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14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21" o:spid="_x0000_s1026" style="position:absolute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95pt,198.05pt" to="148.3pt,1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" strokecolor="white" strokeweight="2.25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1623060</wp:posOffset>
                </wp:positionH>
                <wp:positionV relativeFrom="paragraph">
                  <wp:posOffset>2434590</wp:posOffset>
                </wp:positionV>
                <wp:extent cx="260985" cy="0"/>
                <wp:effectExtent l="22860" t="15240" r="20955" b="22860"/>
                <wp:wrapNone/>
                <wp:docPr id="597" name="Line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98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20" o:spid="_x0000_s1026" style="position:absolute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8pt,191.7pt" to="148.35pt,1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" strokecolor="white" strokeweight="2.25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2675890</wp:posOffset>
                </wp:positionV>
                <wp:extent cx="1446530" cy="20320"/>
                <wp:effectExtent l="38100" t="133350" r="39370" b="132080"/>
                <wp:wrapNone/>
                <wp:docPr id="131" name="Прямая со стрелкой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46530" cy="2032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1" o:spid="_x0000_s1026" type="#_x0000_t32" style="position:absolute;margin-left:-16.2pt;margin-top:210.7pt;width:113.9pt;height:1.6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3643630</wp:posOffset>
                </wp:positionH>
                <wp:positionV relativeFrom="paragraph">
                  <wp:posOffset>6365240</wp:posOffset>
                </wp:positionV>
                <wp:extent cx="411480" cy="160020"/>
                <wp:effectExtent l="19050" t="19050" r="7620" b="30480"/>
                <wp:wrapNone/>
                <wp:docPr id="129" name="Прямая соединительная линия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1480" cy="16002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9" o:spid="_x0000_s1026" style="position:absolute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86.9pt,501.2pt" to="319.3pt,5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" strokecolor="window" strokeweight="2.25pt">
                <o:lock v:ext="edit" shapetype="f"/>
              </v:line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3693795</wp:posOffset>
                </wp:positionH>
                <wp:positionV relativeFrom="paragraph">
                  <wp:posOffset>6294755</wp:posOffset>
                </wp:positionV>
                <wp:extent cx="411480" cy="160020"/>
                <wp:effectExtent l="19050" t="19050" r="7620" b="30480"/>
                <wp:wrapNone/>
                <wp:docPr id="128" name="Прямая соединительная линия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1480" cy="16002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8" o:spid="_x0000_s1026" style="position:absolute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90.85pt,495.65pt" to="323.25pt,5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" strokecolor="window" strokeweight="2.25pt">
                <o:lock v:ext="edit" shapetype="f"/>
              </v:line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3723005</wp:posOffset>
                </wp:positionH>
                <wp:positionV relativeFrom="paragraph">
                  <wp:posOffset>6233160</wp:posOffset>
                </wp:positionV>
                <wp:extent cx="411480" cy="160020"/>
                <wp:effectExtent l="17780" t="22860" r="18415" b="17145"/>
                <wp:wrapNone/>
                <wp:docPr id="596" name="Line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" cy="16002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16" o:spid="_x0000_s1026" style="position:absolute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93.15pt,490.8pt" to="325.55pt,50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+fnHAIAADEEAAAOAAAAZHJzL2Uyb0RvYy54bWysU02P2yAQvVfqf0DcE9up4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" strokecolor="white" strokeweight="2.25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3038475</wp:posOffset>
                </wp:positionH>
                <wp:positionV relativeFrom="paragraph">
                  <wp:posOffset>6028055</wp:posOffset>
                </wp:positionV>
                <wp:extent cx="2974340" cy="1205230"/>
                <wp:effectExtent l="0" t="8255" r="6985" b="24765"/>
                <wp:wrapNone/>
                <wp:docPr id="595" name="Freeform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4340" cy="1205230"/>
                        </a:xfrm>
                        <a:custGeom>
                          <a:avLst/>
                          <a:gdLst>
                            <a:gd name="T0" fmla="*/ 262408 w 3316591"/>
                            <a:gd name="T1" fmla="*/ 0 h 1346172"/>
                            <a:gd name="T2" fmla="*/ 2974340 w 3316591"/>
                            <a:gd name="T3" fmla="*/ 865945 h 1346172"/>
                            <a:gd name="T4" fmla="*/ 2974340 w 3316591"/>
                            <a:gd name="T5" fmla="*/ 1205230 h 1346172"/>
                            <a:gd name="T6" fmla="*/ 0 w 3316591"/>
                            <a:gd name="T7" fmla="*/ 224809 h 1346172"/>
                            <a:gd name="T8" fmla="*/ 262408 w 3316591"/>
                            <a:gd name="T9" fmla="*/ 0 h 134617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3316591" h="1346172">
                              <a:moveTo>
                                <a:pt x="292603" y="0"/>
                              </a:moveTo>
                              <a:lnTo>
                                <a:pt x="3316591" y="967210"/>
                              </a:lnTo>
                              <a:lnTo>
                                <a:pt x="3316591" y="1346172"/>
                              </a:lnTo>
                              <a:lnTo>
                                <a:pt x="0" y="251099"/>
                              </a:lnTo>
                              <a:lnTo>
                                <a:pt x="2926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5A5A5"/>
                        </a:solidFill>
                        <a:ln>
                          <a:noFill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488" o:spid="_x0000_s1026" style="position:absolute;margin-left:239.25pt;margin-top:474.65pt;width:234.2pt;height:94.9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16591,1346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" path="m292603,l3316591,967210r,378962l,251099,292603,xe" fillcolor="#a5a5a5" stroked="f">
                <v:shadow on="t" color="black" opacity="24903f" origin=",.5" offset="0,.55556mm"/>
                <v:path arrowok="t" o:connecttype="custom" o:connectlocs="235329,0;2667407,775282;2667407,1079044;0,201272;235329,0" o:connectangles="0,0,0,0,0"/>
              </v:shape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3370580</wp:posOffset>
                </wp:positionH>
                <wp:positionV relativeFrom="paragraph">
                  <wp:posOffset>5967730</wp:posOffset>
                </wp:positionV>
                <wp:extent cx="2692400" cy="954405"/>
                <wp:effectExtent l="8255" t="5080" r="4445" b="2540"/>
                <wp:wrapNone/>
                <wp:docPr id="594" name="Freeform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92400" cy="954405"/>
                        </a:xfrm>
                        <a:custGeom>
                          <a:avLst/>
                          <a:gdLst>
                            <a:gd name="T0" fmla="*/ 71166 w 2281457"/>
                            <a:gd name="T1" fmla="*/ 0 h 914059"/>
                            <a:gd name="T2" fmla="*/ 2692400 w 2281457"/>
                            <a:gd name="T3" fmla="*/ 827400 h 914059"/>
                            <a:gd name="T4" fmla="*/ 2633108 w 2281457"/>
                            <a:gd name="T5" fmla="*/ 954405 h 914059"/>
                            <a:gd name="T6" fmla="*/ 0 w 2281457"/>
                            <a:gd name="T7" fmla="*/ 104137 h 914059"/>
                            <a:gd name="T8" fmla="*/ 71166 w 2281457"/>
                            <a:gd name="T9" fmla="*/ 0 h 91405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281457" h="914059">
                              <a:moveTo>
                                <a:pt x="60304" y="0"/>
                              </a:moveTo>
                              <a:lnTo>
                                <a:pt x="2281457" y="792423"/>
                              </a:lnTo>
                              <a:lnTo>
                                <a:pt x="2231215" y="914059"/>
                              </a:lnTo>
                              <a:lnTo>
                                <a:pt x="0" y="99735"/>
                              </a:lnTo>
                              <a:lnTo>
                                <a:pt x="603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489" o:spid="_x0000_s1026" style="position:absolute;margin-left:265.4pt;margin-top:469.9pt;width:212pt;height:75.1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1457,914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" path="m60304,l2281457,792423r-50242,121636l,99735,60304,xe" fillcolor="#7f7f7f" stroked="f" strokeweight="2pt">
                <v:path arrowok="t" o:connecttype="custom" o:connectlocs="83985,0;3177363,863921;3107391,996532;0,108734;83985,0" o:connectangles="0,0,0,0,0"/>
              </v:shape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5210810</wp:posOffset>
                </wp:positionH>
                <wp:positionV relativeFrom="paragraph">
                  <wp:posOffset>3259455</wp:posOffset>
                </wp:positionV>
                <wp:extent cx="281305" cy="90805"/>
                <wp:effectExtent l="19685" t="20955" r="22860" b="21590"/>
                <wp:wrapNone/>
                <wp:docPr id="593" name="Line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05" cy="9080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12" o:spid="_x0000_s1026" style="position:absolute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3pt,256.65pt" to="432.45pt,2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" strokecolor="white" strokeweight="2.25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5271135</wp:posOffset>
                </wp:positionH>
                <wp:positionV relativeFrom="paragraph">
                  <wp:posOffset>3199130</wp:posOffset>
                </wp:positionV>
                <wp:extent cx="281305" cy="90805"/>
                <wp:effectExtent l="22860" t="17780" r="19685" b="15240"/>
                <wp:wrapNone/>
                <wp:docPr id="592" name="Line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05" cy="9080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11" o:spid="_x0000_s1026" style="position:absolute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5.05pt,251.9pt" to="437.2pt,25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" strokecolor="white" strokeweight="2.25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5300345</wp:posOffset>
                </wp:positionH>
                <wp:positionV relativeFrom="paragraph">
                  <wp:posOffset>3138170</wp:posOffset>
                </wp:positionV>
                <wp:extent cx="281305" cy="90805"/>
                <wp:effectExtent l="23495" t="23495" r="19050" b="19050"/>
                <wp:wrapNone/>
                <wp:docPr id="591" name="Line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05" cy="9080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10" o:spid="_x0000_s1026" style="position:absolute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7.35pt,247.1pt" to="439.5pt,2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" strokecolor="white" strokeweight="2.25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3170555</wp:posOffset>
                </wp:positionH>
                <wp:positionV relativeFrom="paragraph">
                  <wp:posOffset>3105785</wp:posOffset>
                </wp:positionV>
                <wp:extent cx="1778000" cy="2941955"/>
                <wp:effectExtent l="36830" t="38735" r="33020" b="29210"/>
                <wp:wrapNone/>
                <wp:docPr id="590" name="Freeform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000" cy="2941955"/>
                        </a:xfrm>
                        <a:custGeom>
                          <a:avLst/>
                          <a:gdLst>
                            <a:gd name="T0" fmla="*/ 0 w 1929288"/>
                            <a:gd name="T1" fmla="*/ 2848109 h 2822309"/>
                            <a:gd name="T2" fmla="*/ 1490400 w 1929288"/>
                            <a:gd name="T3" fmla="*/ 0 h 2822309"/>
                            <a:gd name="T4" fmla="*/ 1778000 w 1929288"/>
                            <a:gd name="T5" fmla="*/ 136342 h 2822309"/>
                            <a:gd name="T6" fmla="*/ 250032 w 1929288"/>
                            <a:gd name="T7" fmla="*/ 2941955 h 2822309"/>
                            <a:gd name="T8" fmla="*/ 0 w 1929288"/>
                            <a:gd name="T9" fmla="*/ 2848109 h 282230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929288" h="2822309">
                              <a:moveTo>
                                <a:pt x="0" y="2732280"/>
                              </a:moveTo>
                              <a:lnTo>
                                <a:pt x="1617216" y="0"/>
                              </a:lnTo>
                              <a:lnTo>
                                <a:pt x="1929288" y="130797"/>
                              </a:lnTo>
                              <a:lnTo>
                                <a:pt x="271307" y="2822309"/>
                              </a:lnTo>
                              <a:lnTo>
                                <a:pt x="0" y="27322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F7F7F"/>
                        </a:solidFill>
                        <a:ln w="25400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485" o:spid="_x0000_s1026" style="position:absolute;margin-left:249.65pt;margin-top:244.55pt;width:140pt;height:231.6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29288,2822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" path="m,2732280l1617216,r312072,130797l271307,2822309,,2732280xe" fillcolor="#7f7f7f" strokecolor="#7f7f7f" strokeweight="2pt">
                <v:path arrowok="t" o:connecttype="custom" o:connectlocs="0,2968849;1373528,0;1638575,142122;230425,3066673;0,2968849" o:connectangles="0,0,0,0,0"/>
              </v:shape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-946785</wp:posOffset>
                </wp:positionH>
                <wp:positionV relativeFrom="paragraph">
                  <wp:posOffset>2707005</wp:posOffset>
                </wp:positionV>
                <wp:extent cx="0" cy="421640"/>
                <wp:effectExtent l="24765" t="20955" r="22860" b="24130"/>
                <wp:wrapNone/>
                <wp:docPr id="589" name="Line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64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06" o:spid="_x0000_s1026" style="position:absolute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4.55pt,213.15pt" to="-74.55pt,2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Lg3FgIAACw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" strokecolor="white" strokeweight="3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-826770</wp:posOffset>
                </wp:positionH>
                <wp:positionV relativeFrom="paragraph">
                  <wp:posOffset>2717165</wp:posOffset>
                </wp:positionV>
                <wp:extent cx="0" cy="421640"/>
                <wp:effectExtent l="20955" t="21590" r="26670" b="23495"/>
                <wp:wrapNone/>
                <wp:docPr id="588" name="Line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64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05" o:spid="_x0000_s1026" style="position:absolute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5.1pt,213.95pt" to="-65.1pt,2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" strokecolor="white" strokeweight="3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-736600</wp:posOffset>
                </wp:positionH>
                <wp:positionV relativeFrom="paragraph">
                  <wp:posOffset>2707640</wp:posOffset>
                </wp:positionV>
                <wp:extent cx="0" cy="421640"/>
                <wp:effectExtent l="25400" t="21590" r="22225" b="23495"/>
                <wp:wrapNone/>
                <wp:docPr id="587" name="Line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64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04" o:spid="_x0000_s1026" style="position:absolute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8pt,213.2pt" to="-58pt,2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" strokecolor="white" strokeweight="3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-636270</wp:posOffset>
                </wp:positionH>
                <wp:positionV relativeFrom="paragraph">
                  <wp:posOffset>2707005</wp:posOffset>
                </wp:positionV>
                <wp:extent cx="0" cy="421640"/>
                <wp:effectExtent l="20955" t="20955" r="26670" b="24130"/>
                <wp:wrapNone/>
                <wp:docPr id="586" name="Line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64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03" o:spid="_x0000_s1026" style="position:absolute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1pt,213.15pt" to="-50.1pt,2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" strokecolor="white" strokeweight="3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-435610</wp:posOffset>
                </wp:positionH>
                <wp:positionV relativeFrom="paragraph">
                  <wp:posOffset>2717165</wp:posOffset>
                </wp:positionV>
                <wp:extent cx="0" cy="421640"/>
                <wp:effectExtent l="21590" t="21590" r="26035" b="23495"/>
                <wp:wrapNone/>
                <wp:docPr id="585" name="Line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64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01" o:spid="_x0000_s1026" style="position:absolute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3pt,213.95pt" to="-34.3pt,2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" strokecolor="white" strokeweight="3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-535305</wp:posOffset>
                </wp:positionH>
                <wp:positionV relativeFrom="paragraph">
                  <wp:posOffset>2717165</wp:posOffset>
                </wp:positionV>
                <wp:extent cx="0" cy="421640"/>
                <wp:effectExtent l="26670" t="21590" r="20955" b="23495"/>
                <wp:wrapNone/>
                <wp:docPr id="584" name="Line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64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02" o:spid="_x0000_s1026" style="position:absolute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2.15pt,213.95pt" to="-42.15pt,2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" strokecolor="white" strokeweight="3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-847090</wp:posOffset>
                </wp:positionH>
                <wp:positionV relativeFrom="paragraph">
                  <wp:posOffset>1872615</wp:posOffset>
                </wp:positionV>
                <wp:extent cx="0" cy="421640"/>
                <wp:effectExtent l="19685" t="24765" r="27940" b="20320"/>
                <wp:wrapNone/>
                <wp:docPr id="583" name="Lin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64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98" o:spid="_x0000_s1026" style="position:absolute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6.7pt,147.45pt" to="-66.7pt,1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" strokecolor="white" strokeweight="3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-988695</wp:posOffset>
                </wp:positionH>
                <wp:positionV relativeFrom="paragraph">
                  <wp:posOffset>1851025</wp:posOffset>
                </wp:positionV>
                <wp:extent cx="19685" cy="351155"/>
                <wp:effectExtent l="20955" t="22225" r="26035" b="26670"/>
                <wp:wrapNone/>
                <wp:docPr id="582" name="Lin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85" cy="35115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499" o:spid="_x0000_s1026" style="position:absolute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85pt,145.75pt" to="-76.3pt,17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" strokecolor="white" strokeweight="3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-727075</wp:posOffset>
                </wp:positionH>
                <wp:positionV relativeFrom="paragraph">
                  <wp:posOffset>1892935</wp:posOffset>
                </wp:positionV>
                <wp:extent cx="0" cy="421640"/>
                <wp:effectExtent l="25400" t="26035" r="22225" b="19050"/>
                <wp:wrapNone/>
                <wp:docPr id="563" name="Lin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64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97" o:spid="_x0000_s1026" style="position:absolute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.25pt,149.05pt" to="-57.25pt,18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6zMFwIAACw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" strokecolor="white" strokeweight="3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-635635</wp:posOffset>
                </wp:positionH>
                <wp:positionV relativeFrom="paragraph">
                  <wp:posOffset>1893570</wp:posOffset>
                </wp:positionV>
                <wp:extent cx="0" cy="421640"/>
                <wp:effectExtent l="21590" t="26670" r="26035" b="27940"/>
                <wp:wrapNone/>
                <wp:docPr id="562" name="Lin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64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96" o:spid="_x0000_s1026" style="position:absolute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05pt,149.1pt" to="-50.05pt,1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" strokecolor="white" strokeweight="3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-426720</wp:posOffset>
                </wp:positionH>
                <wp:positionV relativeFrom="paragraph">
                  <wp:posOffset>1891665</wp:posOffset>
                </wp:positionV>
                <wp:extent cx="0" cy="421640"/>
                <wp:effectExtent l="20955" t="24765" r="26670" b="20320"/>
                <wp:wrapNone/>
                <wp:docPr id="561" name="Lin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64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494" o:spid="_x0000_s1026" style="position:absolute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6pt,148.95pt" to="-33.6pt,1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" strokecolor="white" strokeweight="3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-535305</wp:posOffset>
                </wp:positionH>
                <wp:positionV relativeFrom="paragraph">
                  <wp:posOffset>1892935</wp:posOffset>
                </wp:positionV>
                <wp:extent cx="0" cy="421640"/>
                <wp:effectExtent l="26670" t="26035" r="20955" b="19050"/>
                <wp:wrapNone/>
                <wp:docPr id="560" name="Lin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64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495" o:spid="_x0000_s1026" style="position:absolute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15pt,149.05pt" to="-42.15pt,18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pv8FgIAACw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" strokecolor="white" strokeweight="3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-354965</wp:posOffset>
                </wp:positionH>
                <wp:positionV relativeFrom="paragraph">
                  <wp:posOffset>2717165</wp:posOffset>
                </wp:positionV>
                <wp:extent cx="0" cy="421640"/>
                <wp:effectExtent l="26035" t="21590" r="21590" b="23495"/>
                <wp:wrapNone/>
                <wp:docPr id="559" name="Lin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64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00" o:spid="_x0000_s1026" style="position:absolute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95pt,213.95pt" to="-27.95pt,2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" strokecolor="white" strokeweight="3pt"/>
            </w:pict>
          </mc:Fallback>
        </mc:AlternateContent>
      </w:r>
      <w:r w:rsidR="00C959FC">
        <w:rPr>
          <w:noProof/>
        </w:rPr>
        <w:drawing>
          <wp:anchor distT="0" distB="0" distL="114300" distR="114300" simplePos="0" relativeHeight="251703296" behindDoc="0" locked="0" layoutInCell="1" allowOverlap="1" wp14:anchorId="60660BF3" wp14:editId="45E558D8">
            <wp:simplePos x="0" y="0"/>
            <wp:positionH relativeFrom="column">
              <wp:posOffset>3294380</wp:posOffset>
            </wp:positionH>
            <wp:positionV relativeFrom="paragraph">
              <wp:posOffset>6517005</wp:posOffset>
            </wp:positionV>
            <wp:extent cx="207010" cy="201295"/>
            <wp:effectExtent l="19050" t="0" r="2540" b="0"/>
            <wp:wrapNone/>
            <wp:docPr id="579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9FC">
        <w:rPr>
          <w:noProof/>
        </w:rPr>
        <w:drawing>
          <wp:anchor distT="0" distB="0" distL="114300" distR="114300" simplePos="0" relativeHeight="251698176" behindDoc="0" locked="0" layoutInCell="1" allowOverlap="1" wp14:anchorId="0A8E4212" wp14:editId="0E8959B9">
            <wp:simplePos x="0" y="0"/>
            <wp:positionH relativeFrom="column">
              <wp:posOffset>3540125</wp:posOffset>
            </wp:positionH>
            <wp:positionV relativeFrom="paragraph">
              <wp:posOffset>6543675</wp:posOffset>
            </wp:positionV>
            <wp:extent cx="184150" cy="228600"/>
            <wp:effectExtent l="19050" t="0" r="6350" b="0"/>
            <wp:wrapNone/>
            <wp:docPr id="578" name="Рисунок 95" descr="C:\Users\Карина\Downloads\0009-009-Informatsionno-ukazatelnye-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 descr="C:\Users\Карина\Downloads\0009-009-Informatsionno-ukazatelnye-znak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-296545</wp:posOffset>
                </wp:positionH>
                <wp:positionV relativeFrom="paragraph">
                  <wp:posOffset>2515235</wp:posOffset>
                </wp:positionV>
                <wp:extent cx="281305" cy="0"/>
                <wp:effectExtent l="17780" t="19685" r="15240" b="18415"/>
                <wp:wrapNone/>
                <wp:docPr id="558" name="Line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0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93" o:spid="_x0000_s1026" style="position:absolute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23.35pt,198.05pt" to="-1.2pt,1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" strokecolor="white" strokeweight="2.25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-296545</wp:posOffset>
                </wp:positionH>
                <wp:positionV relativeFrom="paragraph">
                  <wp:posOffset>2434590</wp:posOffset>
                </wp:positionV>
                <wp:extent cx="281305" cy="0"/>
                <wp:effectExtent l="17780" t="15240" r="15240" b="22860"/>
                <wp:wrapNone/>
                <wp:docPr id="557" name="Lin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0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92" o:spid="_x0000_s1026" style="position:absolute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.35pt,191.7pt" to="-1.2pt,1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uz3FgIAACw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" strokecolor="white" strokeweight="2.25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-296545</wp:posOffset>
                </wp:positionH>
                <wp:positionV relativeFrom="paragraph">
                  <wp:posOffset>2350770</wp:posOffset>
                </wp:positionV>
                <wp:extent cx="281305" cy="0"/>
                <wp:effectExtent l="17780" t="17145" r="15240" b="11430"/>
                <wp:wrapNone/>
                <wp:docPr id="556" name="Line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91" o:spid="_x0000_s1026" style="position:absolute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.35pt,185.1pt" to="-1.2pt,18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" strokecolor="white" strokeweight="1.5pt"/>
            </w:pict>
          </mc:Fallback>
        </mc:AlternateContent>
      </w:r>
      <w:r w:rsidR="00C959FC">
        <w:rPr>
          <w:noProof/>
        </w:rPr>
        <w:drawing>
          <wp:anchor distT="0" distB="0" distL="114300" distR="114300" simplePos="0" relativeHeight="251667456" behindDoc="0" locked="0" layoutInCell="1" allowOverlap="1" wp14:anchorId="4643D5FD" wp14:editId="33752533">
            <wp:simplePos x="0" y="0"/>
            <wp:positionH relativeFrom="column">
              <wp:posOffset>5373370</wp:posOffset>
            </wp:positionH>
            <wp:positionV relativeFrom="paragraph">
              <wp:posOffset>2882265</wp:posOffset>
            </wp:positionV>
            <wp:extent cx="207010" cy="201295"/>
            <wp:effectExtent l="19050" t="0" r="2540" b="0"/>
            <wp:wrapNone/>
            <wp:docPr id="577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9FC">
        <w:rPr>
          <w:noProof/>
        </w:rPr>
        <w:drawing>
          <wp:anchor distT="0" distB="0" distL="114300" distR="114300" simplePos="0" relativeHeight="251677696" behindDoc="0" locked="0" layoutInCell="1" allowOverlap="1" wp14:anchorId="3020EAA6" wp14:editId="79D6A2F7">
            <wp:simplePos x="0" y="0"/>
            <wp:positionH relativeFrom="column">
              <wp:posOffset>4907280</wp:posOffset>
            </wp:positionH>
            <wp:positionV relativeFrom="paragraph">
              <wp:posOffset>3304540</wp:posOffset>
            </wp:positionV>
            <wp:extent cx="207010" cy="201295"/>
            <wp:effectExtent l="19050" t="0" r="2540" b="0"/>
            <wp:wrapNone/>
            <wp:docPr id="576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9FC">
        <w:rPr>
          <w:noProof/>
        </w:rPr>
        <w:drawing>
          <wp:anchor distT="0" distB="0" distL="114300" distR="114300" simplePos="0" relativeHeight="251672576" behindDoc="0" locked="0" layoutInCell="1" allowOverlap="1" wp14:anchorId="3A36D491" wp14:editId="64859BA9">
            <wp:simplePos x="0" y="0"/>
            <wp:positionH relativeFrom="column">
              <wp:posOffset>4369435</wp:posOffset>
            </wp:positionH>
            <wp:positionV relativeFrom="paragraph">
              <wp:posOffset>3023235</wp:posOffset>
            </wp:positionV>
            <wp:extent cx="207010" cy="201295"/>
            <wp:effectExtent l="19050" t="0" r="2540" b="0"/>
            <wp:wrapNone/>
            <wp:docPr id="575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9FC">
        <w:rPr>
          <w:noProof/>
        </w:rPr>
        <w:drawing>
          <wp:anchor distT="0" distB="0" distL="114300" distR="114300" simplePos="0" relativeHeight="251682816" behindDoc="0" locked="0" layoutInCell="1" allowOverlap="1" wp14:anchorId="74B18C31" wp14:editId="5A5C1FEC">
            <wp:simplePos x="0" y="0"/>
            <wp:positionH relativeFrom="column">
              <wp:posOffset>1594485</wp:posOffset>
            </wp:positionH>
            <wp:positionV relativeFrom="paragraph">
              <wp:posOffset>2601595</wp:posOffset>
            </wp:positionV>
            <wp:extent cx="213360" cy="194945"/>
            <wp:effectExtent l="19050" t="0" r="0" b="0"/>
            <wp:wrapNone/>
            <wp:docPr id="574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9FC">
        <w:rPr>
          <w:noProof/>
        </w:rPr>
        <w:drawing>
          <wp:anchor distT="0" distB="0" distL="114300" distR="114300" simplePos="0" relativeHeight="251652096" behindDoc="0" locked="0" layoutInCell="1" allowOverlap="1" wp14:anchorId="1B417EC6" wp14:editId="3AA923D5">
            <wp:simplePos x="0" y="0"/>
            <wp:positionH relativeFrom="column">
              <wp:posOffset>-300990</wp:posOffset>
            </wp:positionH>
            <wp:positionV relativeFrom="paragraph">
              <wp:posOffset>2110105</wp:posOffset>
            </wp:positionV>
            <wp:extent cx="212090" cy="200660"/>
            <wp:effectExtent l="19050" t="0" r="0" b="0"/>
            <wp:wrapNone/>
            <wp:docPr id="573" name="Рисунок 77" descr="C:\Users\Карина\AppData\Local\Microsoft\Windows\Temporary Internet Files\Content.Word\0009-009-Informatsionno-ukazatelnye-znak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 descr="C:\Users\Карина\AppData\Local\Microsoft\Windows\Temporary Internet Files\Content.Word\0009-009-Informatsionno-ukazatelnye-znaki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20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9FC">
        <w:rPr>
          <w:noProof/>
        </w:rPr>
        <w:drawing>
          <wp:anchor distT="0" distB="0" distL="114300" distR="114300" simplePos="0" relativeHeight="251657216" behindDoc="0" locked="0" layoutInCell="1" allowOverlap="1" wp14:anchorId="05D07B2C" wp14:editId="2A1203D4">
            <wp:simplePos x="0" y="0"/>
            <wp:positionH relativeFrom="column">
              <wp:posOffset>-296545</wp:posOffset>
            </wp:positionH>
            <wp:positionV relativeFrom="paragraph">
              <wp:posOffset>2673350</wp:posOffset>
            </wp:positionV>
            <wp:extent cx="212090" cy="200660"/>
            <wp:effectExtent l="19050" t="0" r="0" b="0"/>
            <wp:wrapNone/>
            <wp:docPr id="572" name="Рисунок 80" descr="C:\Users\Карина\AppData\Local\Microsoft\Windows\Temporary Internet Files\Content.Word\0009-009-Informatsionno-ukazatelnye-znak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C:\Users\Карина\AppData\Local\Microsoft\Windows\Temporary Internet Files\Content.Word\0009-009-Informatsionno-ukazatelnye-znaki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20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9FC">
        <w:rPr>
          <w:noProof/>
        </w:rPr>
        <w:drawing>
          <wp:anchor distT="0" distB="0" distL="114300" distR="114300" simplePos="0" relativeHeight="251693056" behindDoc="0" locked="0" layoutInCell="1" allowOverlap="1" wp14:anchorId="1029A260" wp14:editId="284705DB">
            <wp:simplePos x="0" y="0"/>
            <wp:positionH relativeFrom="column">
              <wp:posOffset>-970280</wp:posOffset>
            </wp:positionH>
            <wp:positionV relativeFrom="paragraph">
              <wp:posOffset>2511425</wp:posOffset>
            </wp:positionV>
            <wp:extent cx="213360" cy="201295"/>
            <wp:effectExtent l="19050" t="0" r="0" b="0"/>
            <wp:wrapNone/>
            <wp:docPr id="571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0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9FC">
        <w:rPr>
          <w:noProof/>
        </w:rPr>
        <w:drawing>
          <wp:anchor distT="0" distB="0" distL="114300" distR="114300" simplePos="0" relativeHeight="251708416" behindDoc="0" locked="0" layoutInCell="1" allowOverlap="1" wp14:anchorId="47B87940" wp14:editId="0B106C29">
            <wp:simplePos x="0" y="0"/>
            <wp:positionH relativeFrom="column">
              <wp:posOffset>-949960</wp:posOffset>
            </wp:positionH>
            <wp:positionV relativeFrom="paragraph">
              <wp:posOffset>2150745</wp:posOffset>
            </wp:positionV>
            <wp:extent cx="213360" cy="201295"/>
            <wp:effectExtent l="19050" t="0" r="0" b="0"/>
            <wp:wrapNone/>
            <wp:docPr id="570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0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9FC">
        <w:rPr>
          <w:noProof/>
        </w:rPr>
        <w:drawing>
          <wp:anchor distT="0" distB="0" distL="114300" distR="114300" simplePos="0" relativeHeight="251687936" behindDoc="0" locked="0" layoutInCell="1" allowOverlap="1" wp14:anchorId="1012278E" wp14:editId="23843114">
            <wp:simplePos x="0" y="0"/>
            <wp:positionH relativeFrom="column">
              <wp:posOffset>3481070</wp:posOffset>
            </wp:positionH>
            <wp:positionV relativeFrom="paragraph">
              <wp:posOffset>6045835</wp:posOffset>
            </wp:positionV>
            <wp:extent cx="213360" cy="194945"/>
            <wp:effectExtent l="19050" t="0" r="0" b="0"/>
            <wp:wrapNone/>
            <wp:docPr id="569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9FC">
        <w:rPr>
          <w:noProof/>
        </w:rPr>
        <w:drawing>
          <wp:anchor distT="0" distB="0" distL="114300" distR="114300" simplePos="0" relativeHeight="251662336" behindDoc="0" locked="0" layoutInCell="1" allowOverlap="1" wp14:anchorId="215B927A" wp14:editId="510F0D5D">
            <wp:simplePos x="0" y="0"/>
            <wp:positionH relativeFrom="column">
              <wp:posOffset>4841240</wp:posOffset>
            </wp:positionH>
            <wp:positionV relativeFrom="paragraph">
              <wp:posOffset>2671445</wp:posOffset>
            </wp:positionV>
            <wp:extent cx="207010" cy="201295"/>
            <wp:effectExtent l="19050" t="0" r="2540" b="0"/>
            <wp:wrapNone/>
            <wp:docPr id="568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9FC">
        <w:rPr>
          <w:noProof/>
        </w:rPr>
        <w:drawing>
          <wp:anchor distT="0" distB="0" distL="114300" distR="114300" simplePos="0" relativeHeight="251646976" behindDoc="0" locked="0" layoutInCell="1" allowOverlap="1" wp14:anchorId="498087B8" wp14:editId="62E37D00">
            <wp:simplePos x="0" y="0"/>
            <wp:positionH relativeFrom="column">
              <wp:posOffset>1803400</wp:posOffset>
            </wp:positionH>
            <wp:positionV relativeFrom="paragraph">
              <wp:posOffset>2139315</wp:posOffset>
            </wp:positionV>
            <wp:extent cx="210820" cy="199390"/>
            <wp:effectExtent l="19050" t="0" r="0" b="0"/>
            <wp:wrapNone/>
            <wp:docPr id="567" name="Рисунок 67" descr="C:\Users\Карина\AppData\Local\Microsoft\Windows\Temporary Internet Files\Content.Word\0009-009-Informatsionno-ukazatelnye-znak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C:\Users\Карина\AppData\Local\Microsoft\Windows\Temporary Internet Files\Content.Word\0009-009-Informatsionno-ukazatelnye-znaki (1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9FC">
        <w:rPr>
          <w:noProof/>
        </w:rPr>
        <w:drawing>
          <wp:anchor distT="0" distB="0" distL="114300" distR="114300" simplePos="0" relativeHeight="251641856" behindDoc="0" locked="0" layoutInCell="1" allowOverlap="1" wp14:anchorId="4C3F5D10" wp14:editId="35E21684">
            <wp:simplePos x="0" y="0"/>
            <wp:positionH relativeFrom="column">
              <wp:posOffset>2466340</wp:posOffset>
            </wp:positionH>
            <wp:positionV relativeFrom="paragraph">
              <wp:posOffset>5824220</wp:posOffset>
            </wp:positionV>
            <wp:extent cx="184150" cy="228600"/>
            <wp:effectExtent l="19050" t="0" r="6350" b="0"/>
            <wp:wrapNone/>
            <wp:docPr id="566" name="Рисунок 66" descr="C:\Users\Карина\Downloads\0009-009-Informatsionno-ukazatelnye-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 descr="C:\Users\Карина\Downloads\0009-009-Informatsionno-ukazatelnye-znak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9FC">
        <w:rPr>
          <w:noProof/>
        </w:rPr>
        <w:drawing>
          <wp:anchor distT="0" distB="0" distL="114300" distR="114300" simplePos="0" relativeHeight="251636736" behindDoc="0" locked="0" layoutInCell="1" allowOverlap="1" wp14:anchorId="3D86886A" wp14:editId="6D2C28C4">
            <wp:simplePos x="0" y="0"/>
            <wp:positionH relativeFrom="column">
              <wp:posOffset>1621790</wp:posOffset>
            </wp:positionH>
            <wp:positionV relativeFrom="paragraph">
              <wp:posOffset>2108835</wp:posOffset>
            </wp:positionV>
            <wp:extent cx="184150" cy="228600"/>
            <wp:effectExtent l="19050" t="0" r="6350" b="0"/>
            <wp:wrapNone/>
            <wp:docPr id="565" name="Рисунок 65" descr="C:\Users\Карина\Downloads\0009-009-Informatsionno-ukazatelnye-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 descr="C:\Users\Карина\Downloads\0009-009-Informatsionno-ukazatelnye-znak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9FC">
        <w:rPr>
          <w:noProof/>
        </w:rPr>
        <w:drawing>
          <wp:anchor distT="0" distB="0" distL="114300" distR="114300" simplePos="0" relativeHeight="251631616" behindDoc="0" locked="0" layoutInCell="1" allowOverlap="1" wp14:anchorId="5224D45F" wp14:editId="69F43360">
            <wp:simplePos x="0" y="0"/>
            <wp:positionH relativeFrom="column">
              <wp:posOffset>969645</wp:posOffset>
            </wp:positionH>
            <wp:positionV relativeFrom="paragraph">
              <wp:posOffset>2581910</wp:posOffset>
            </wp:positionV>
            <wp:extent cx="184785" cy="228600"/>
            <wp:effectExtent l="19050" t="0" r="5715" b="0"/>
            <wp:wrapNone/>
            <wp:docPr id="564" name="Рисунок 64" descr="C:\Users\Карина\Downloads\0009-009-Informatsionno-ukazatelnye-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 descr="C:\Users\Карина\Downloads\0009-009-Informatsionno-ukazatelnye-znak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3964305</wp:posOffset>
                </wp:positionH>
                <wp:positionV relativeFrom="paragraph">
                  <wp:posOffset>5566410</wp:posOffset>
                </wp:positionV>
                <wp:extent cx="1085215" cy="734060"/>
                <wp:effectExtent l="11430" t="13335" r="17780" b="24130"/>
                <wp:wrapNone/>
                <wp:docPr id="555" name="AutoShape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215" cy="734060"/>
                        </a:xfrm>
                        <a:custGeom>
                          <a:avLst/>
                          <a:gdLst>
                            <a:gd name="T0" fmla="*/ 120661 w 11368"/>
                            <a:gd name="T1" fmla="*/ 0 h 14303"/>
                            <a:gd name="T2" fmla="*/ 1085181 w 11368"/>
                            <a:gd name="T3" fmla="*/ 331837 h 14303"/>
                            <a:gd name="T4" fmla="*/ 944379 w 11368"/>
                            <a:gd name="T5" fmla="*/ 733808 h 14303"/>
                            <a:gd name="T6" fmla="*/ 0 w 11368"/>
                            <a:gd name="T7" fmla="*/ 392018 h 14303"/>
                            <a:gd name="T8" fmla="*/ 120661 w 11368"/>
                            <a:gd name="T9" fmla="*/ 0 h 1430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11368"/>
                            <a:gd name="T16" fmla="*/ 0 h 14303"/>
                            <a:gd name="T17" fmla="*/ 11368 w 11368"/>
                            <a:gd name="T18" fmla="*/ 14303 h 14303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11368" h="14303">
                              <a:moveTo>
                                <a:pt x="1264" y="0"/>
                              </a:moveTo>
                              <a:lnTo>
                                <a:pt x="11368" y="6468"/>
                              </a:lnTo>
                              <a:cubicBezTo>
                                <a:pt x="11367" y="8756"/>
                                <a:pt x="9894" y="12015"/>
                                <a:pt x="9893" y="14303"/>
                              </a:cubicBezTo>
                              <a:lnTo>
                                <a:pt x="0" y="7641"/>
                              </a:lnTo>
                              <a:cubicBezTo>
                                <a:pt x="211" y="3262"/>
                                <a:pt x="1053" y="4379"/>
                                <a:pt x="12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36C0A"/>
                        </a:soli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  <w:r>
                              <w:t>д.74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487" o:spid="_x0000_s1059" style="position:absolute;left:0;text-align:left;margin-left:312.15pt;margin-top:438.3pt;width:85.45pt;height:57.8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368,1430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" adj="-11796480,,5400" path="m1264,l11368,6468v-1,2288,-1474,5547,-1475,7835l,7641c211,3262,1053,4379,1264,xe" fillcolor="#e36c0a" strokecolor="#4579b8">
                <v:stroke joinstyle="miter"/>
                <v:shadow on="t" color="black" opacity="24903f" origin=",.5" offset="0,.55556mm"/>
                <v:formulas/>
                <v:path arrowok="t" o:connecttype="custom" o:connectlocs="11518572,0;103593833,17030572;90152556,37660568;0,20119187;11518572,0" o:connectangles="0,0,0,0,0" textboxrect="0,0,11368,14303"/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  <w:r>
                        <w:t>д.74</w:t>
                      </w:r>
                    </w:p>
                  </w:txbxContent>
                </v:textbox>
              </v:shape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4285615</wp:posOffset>
                </wp:positionH>
                <wp:positionV relativeFrom="paragraph">
                  <wp:posOffset>3717290</wp:posOffset>
                </wp:positionV>
                <wp:extent cx="1295400" cy="1677670"/>
                <wp:effectExtent l="18415" t="12065" r="19685" b="24765"/>
                <wp:wrapNone/>
                <wp:docPr id="554" name="AutoShape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677670"/>
                        </a:xfrm>
                        <a:custGeom>
                          <a:avLst/>
                          <a:gdLst>
                            <a:gd name="T0" fmla="*/ 816438 w 1004650"/>
                            <a:gd name="T1" fmla="*/ 0 h 1125417"/>
                            <a:gd name="T2" fmla="*/ 1295400 w 1004650"/>
                            <a:gd name="T3" fmla="*/ 224702 h 1125417"/>
                            <a:gd name="T4" fmla="*/ 440103 w 1004650"/>
                            <a:gd name="T5" fmla="*/ 1677670 h 1125417"/>
                            <a:gd name="T6" fmla="*/ 0 w 1004650"/>
                            <a:gd name="T7" fmla="*/ 1483034 h 1125417"/>
                            <a:gd name="T8" fmla="*/ 816438 w 1004650"/>
                            <a:gd name="T9" fmla="*/ 0 h 1125417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1004650"/>
                            <a:gd name="T16" fmla="*/ 0 h 1125417"/>
                            <a:gd name="T17" fmla="*/ 1004650 w 1004650"/>
                            <a:gd name="T18" fmla="*/ 1125417 h 1125417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1004650" h="1125417">
                              <a:moveTo>
                                <a:pt x="633190" y="0"/>
                              </a:moveTo>
                              <a:lnTo>
                                <a:pt x="1004650" y="150735"/>
                              </a:lnTo>
                              <a:lnTo>
                                <a:pt x="341323" y="1125417"/>
                              </a:lnTo>
                              <a:lnTo>
                                <a:pt x="0" y="994851"/>
                              </a:lnTo>
                              <a:lnTo>
                                <a:pt x="6331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6C0A"/>
                        </a:soli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  <w:r>
                              <w:t>д.21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486" o:spid="_x0000_s1060" style="position:absolute;left:0;text-align:left;margin-left:337.45pt;margin-top:292.7pt;width:102pt;height:132.1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4650,112541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" adj="-11796480,,5400" path="m633190,r371460,150735l341323,1125417,,994851,633190,xe" fillcolor="#e36c0a" strokecolor="#4579b8">
                <v:stroke joinstyle="miter"/>
                <v:shadow on="t" color="black" opacity="24903f" origin=",.5" offset="0,.55556mm"/>
                <v:formulas/>
                <v:path arrowok="t" o:connecttype="custom" o:connectlocs="1052719,0;1670294,334965;567471,2500919;0,2210773;1052719,0" o:connectangles="0,0,0,0,0" textboxrect="0,0,1004650,1125417"/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  <w:r>
                        <w:t>д.21</w:t>
                      </w:r>
                    </w:p>
                  </w:txbxContent>
                </v:textbox>
              </v:shape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-296545</wp:posOffset>
                </wp:positionH>
                <wp:positionV relativeFrom="paragraph">
                  <wp:posOffset>5958205</wp:posOffset>
                </wp:positionV>
                <wp:extent cx="3727450" cy="90170"/>
                <wp:effectExtent l="17780" t="14605" r="17145" b="19050"/>
                <wp:wrapNone/>
                <wp:docPr id="553" name="Rectangl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7450" cy="9017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2540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6" o:spid="_x0000_s1026" style="position:absolute;margin-left:-23.35pt;margin-top:469.15pt;width:293.5pt;height:7.1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" fillcolor="#7f7f7f" strokecolor="#7f7f7f" strokeweight="2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4350385</wp:posOffset>
                </wp:positionV>
                <wp:extent cx="431800" cy="1376680"/>
                <wp:effectExtent l="13335" t="6985" r="12065" b="16510"/>
                <wp:wrapNone/>
                <wp:docPr id="552" name="Rectangle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137668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CEF" w:rsidRDefault="00943CEF" w:rsidP="00943CEF">
                            <w:pPr>
                              <w:ind w:right="-62"/>
                              <w:jc w:val="center"/>
                            </w:pPr>
                            <w:r>
                              <w:t>д.16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84" o:spid="_x0000_s1061" style="position:absolute;left:0;text-align:left;margin-left:-1.2pt;margin-top:342.55pt;width:34pt;height:108.4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" fillcolor="#e36c0a" strokecolor="#4579b8">
                <v:shadow on="t" color="black" opacity="24903f" origin=",.5" offset="0,.55556mm"/>
                <v:textbox>
                  <w:txbxContent>
                    <w:p w:rsidR="00943CEF" w:rsidRDefault="00943CEF" w:rsidP="00943CEF">
                      <w:pPr>
                        <w:ind w:right="-62"/>
                        <w:jc w:val="center"/>
                      </w:pPr>
                      <w:r>
                        <w:t>д.16</w:t>
                      </w:r>
                    </w:p>
                  </w:txbxContent>
                </v:textbox>
              </v:rect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3291205</wp:posOffset>
                </wp:positionH>
                <wp:positionV relativeFrom="paragraph">
                  <wp:posOffset>2571750</wp:posOffset>
                </wp:positionV>
                <wp:extent cx="3245485" cy="1297940"/>
                <wp:effectExtent l="5080" t="0" r="6985" b="6985"/>
                <wp:wrapNone/>
                <wp:docPr id="551" name="Freeform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5485" cy="1297940"/>
                        </a:xfrm>
                        <a:custGeom>
                          <a:avLst/>
                          <a:gdLst>
                            <a:gd name="T0" fmla="*/ 140686 w 3245236"/>
                            <a:gd name="T1" fmla="*/ 0 h 1291367"/>
                            <a:gd name="T2" fmla="*/ 3245444 w 3245236"/>
                            <a:gd name="T3" fmla="*/ 1171335 h 1291367"/>
                            <a:gd name="T4" fmla="*/ 3245444 w 3245236"/>
                            <a:gd name="T5" fmla="*/ 1298052 h 1291367"/>
                            <a:gd name="T6" fmla="*/ 0 w 3245236"/>
                            <a:gd name="T7" fmla="*/ 119915 h 1291367"/>
                            <a:gd name="T8" fmla="*/ 140686 w 3245236"/>
                            <a:gd name="T9" fmla="*/ 0 h 1291367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3245236" h="1291367">
                              <a:moveTo>
                                <a:pt x="140677" y="0"/>
                              </a:moveTo>
                              <a:lnTo>
                                <a:pt x="3245236" y="1165303"/>
                              </a:lnTo>
                              <a:lnTo>
                                <a:pt x="3245236" y="1291367"/>
                              </a:lnTo>
                              <a:lnTo>
                                <a:pt x="0" y="119297"/>
                              </a:lnTo>
                              <a:lnTo>
                                <a:pt x="1406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473" o:spid="_x0000_s1026" style="position:absolute;margin-left:259.15pt;margin-top:202.5pt;width:255.55pt;height:102.2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45236,1291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" path="m140677,l3245236,1165303r,126064l,119297,140677,xe" fillcolor="#7f7f7f" stroked="f" strokeweight="2pt">
                <v:path arrowok="t" o:connecttype="custom" o:connectlocs="140697,0;3245693,1177297;3245693,1304659;0,120525;140697,0" o:connectangles="0,0,0,0,0"/>
              </v:shape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3431540</wp:posOffset>
                </wp:positionH>
                <wp:positionV relativeFrom="paragraph">
                  <wp:posOffset>2259965</wp:posOffset>
                </wp:positionV>
                <wp:extent cx="1617345" cy="662940"/>
                <wp:effectExtent l="2540" t="2540" r="8890" b="1270"/>
                <wp:wrapNone/>
                <wp:docPr id="550" name="Freeform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7345" cy="662940"/>
                        </a:xfrm>
                        <a:custGeom>
                          <a:avLst/>
                          <a:gdLst>
                            <a:gd name="T0" fmla="*/ 42750 w 2281457"/>
                            <a:gd name="T1" fmla="*/ 0 h 914059"/>
                            <a:gd name="T2" fmla="*/ 1617345 w 2281457"/>
                            <a:gd name="T3" fmla="*/ 574721 h 914059"/>
                            <a:gd name="T4" fmla="*/ 1581728 w 2281457"/>
                            <a:gd name="T5" fmla="*/ 662940 h 914059"/>
                            <a:gd name="T6" fmla="*/ 0 w 2281457"/>
                            <a:gd name="T7" fmla="*/ 72335 h 914059"/>
                            <a:gd name="T8" fmla="*/ 42750 w 2281457"/>
                            <a:gd name="T9" fmla="*/ 0 h 91405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281457" h="914059">
                              <a:moveTo>
                                <a:pt x="60304" y="0"/>
                              </a:moveTo>
                              <a:lnTo>
                                <a:pt x="2281457" y="792423"/>
                              </a:lnTo>
                              <a:lnTo>
                                <a:pt x="2231215" y="914059"/>
                              </a:lnTo>
                              <a:lnTo>
                                <a:pt x="0" y="99735"/>
                              </a:lnTo>
                              <a:lnTo>
                                <a:pt x="603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472" o:spid="_x0000_s1026" style="position:absolute;margin-left:270.2pt;margin-top:177.95pt;width:127.35pt;height:52.2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1457,914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" path="m60304,l2281457,792423r-50242,121636l,99735,60304,xe" fillcolor="#7f7f7f" stroked="f" strokeweight="2pt">
                <v:path arrowok="t" o:connecttype="custom" o:connectlocs="30306,0;1146550,416828;1121301,480811;0,52462;30306,0" o:connectangles="0,0,0,0,0"/>
              </v:shape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3431540</wp:posOffset>
                </wp:positionH>
                <wp:positionV relativeFrom="paragraph">
                  <wp:posOffset>2310765</wp:posOffset>
                </wp:positionV>
                <wp:extent cx="3104515" cy="1559560"/>
                <wp:effectExtent l="2540" t="5715" r="7620" b="6350"/>
                <wp:wrapNone/>
                <wp:docPr id="549" name="Freeform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4515" cy="1559560"/>
                        </a:xfrm>
                        <a:custGeom>
                          <a:avLst/>
                          <a:gdLst>
                            <a:gd name="T0" fmla="*/ 0 w 3104389"/>
                            <a:gd name="T1" fmla="*/ 0 h 1556957"/>
                            <a:gd name="T2" fmla="*/ 3104696 w 3104389"/>
                            <a:gd name="T3" fmla="*/ 1196094 h 1556957"/>
                            <a:gd name="T4" fmla="*/ 3104822 w 3104389"/>
                            <a:gd name="T5" fmla="*/ 1559342 h 1556957"/>
                            <a:gd name="T6" fmla="*/ 0 w 3104389"/>
                            <a:gd name="T7" fmla="*/ 351693 h 1556957"/>
                            <a:gd name="T8" fmla="*/ 0 w 3104389"/>
                            <a:gd name="T9" fmla="*/ 0 h 1556957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3104389" h="1556957">
                              <a:moveTo>
                                <a:pt x="0" y="0"/>
                              </a:moveTo>
                              <a:lnTo>
                                <a:pt x="3104263" y="1194265"/>
                              </a:lnTo>
                              <a:lnTo>
                                <a:pt x="3104389" y="1556957"/>
                              </a:lnTo>
                              <a:lnTo>
                                <a:pt x="0" y="3511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471" o:spid="_x0000_s1026" style="position:absolute;margin-left:270.2pt;margin-top:181.95pt;width:244.45pt;height:122.8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04389,1556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" path="m,l3104263,1194265r126,362692l,351155,,xe" fillcolor="#a5a5a5" stroked="f" strokeweight="2pt">
                <v:path arrowok="t" o:connecttype="custom" o:connectlocs="0,0;3104822,1198094;3104948,1561949;0,352281;0,0" o:connectangles="0,0,0,0,0"/>
              </v:shape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-296545</wp:posOffset>
                </wp:positionH>
                <wp:positionV relativeFrom="paragraph">
                  <wp:posOffset>2581910</wp:posOffset>
                </wp:positionV>
                <wp:extent cx="3777615" cy="109855"/>
                <wp:effectExtent l="0" t="635" r="0" b="3810"/>
                <wp:wrapNone/>
                <wp:docPr id="548" name="Rectangl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777615" cy="10985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0" o:spid="_x0000_s1026" style="position:absolute;margin-left:-23.35pt;margin-top:203.3pt;width:297.45pt;height:8.65pt;flip:y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" fillcolor="#7f7f7f" stroked="f" strokeweight="2pt"/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-296545</wp:posOffset>
                </wp:positionH>
                <wp:positionV relativeFrom="paragraph">
                  <wp:posOffset>2259965</wp:posOffset>
                </wp:positionV>
                <wp:extent cx="3777615" cy="431800"/>
                <wp:effectExtent l="0" t="2540" r="0" b="22860"/>
                <wp:wrapNone/>
                <wp:docPr id="547" name="Rectangle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7615" cy="43180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</w:p>
                          <w:p w:rsidR="00943CEF" w:rsidRDefault="00943CEF" w:rsidP="00943CEF">
                            <w:pPr>
                              <w:jc w:val="center"/>
                            </w:pPr>
                            <w:r>
                              <w:t>Ул Садриева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5" o:spid="_x0000_s1062" style="position:absolute;left:0;text-align:left;margin-left:-23.35pt;margin-top:177.95pt;width:297.45pt;height:34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" fillcolor="#a5a5a5" stroked="f">
                <v:shadow on="t" color="black" opacity="24903f" origin=",.5" offset="0,.55556mm"/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</w:p>
                    <w:p w:rsidR="00943CEF" w:rsidRDefault="00943CEF" w:rsidP="00943CEF">
                      <w:pPr>
                        <w:jc w:val="center"/>
                      </w:pPr>
                      <w:r>
                        <w:t>Ул Садриева</w:t>
                      </w:r>
                    </w:p>
                  </w:txbxContent>
                </v:textbox>
              </v:rect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557530</wp:posOffset>
                </wp:positionH>
                <wp:positionV relativeFrom="paragraph">
                  <wp:posOffset>1727835</wp:posOffset>
                </wp:positionV>
                <wp:extent cx="1245870" cy="381635"/>
                <wp:effectExtent l="5080" t="13335" r="6350" b="24130"/>
                <wp:wrapNone/>
                <wp:docPr id="546" name="Rectangl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5870" cy="38163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  <w:r>
                              <w:t>д.60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9" o:spid="_x0000_s1063" style="position:absolute;left:0;text-align:left;margin-left:43.9pt;margin-top:136.05pt;width:98.1pt;height:30.0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" fillcolor="#e36c0a" strokecolor="#4579b8">
                <v:shadow on="t" color="black" opacity="24903f" origin=",.5" offset="0,.55556mm"/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  <w:r>
                        <w:t>д.60</w:t>
                      </w:r>
                    </w:p>
                  </w:txbxContent>
                </v:textbox>
              </v:rect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823595</wp:posOffset>
                </wp:positionV>
                <wp:extent cx="431800" cy="1285875"/>
                <wp:effectExtent l="12700" t="13970" r="12700" b="24130"/>
                <wp:wrapNone/>
                <wp:docPr id="545" name="Rectangle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12858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CEF" w:rsidRDefault="00943CEF" w:rsidP="00943CEF">
                            <w:pPr>
                              <w:ind w:right="-62"/>
                              <w:jc w:val="center"/>
                            </w:pPr>
                            <w:r>
                              <w:t>д.20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8" o:spid="_x0000_s1064" style="position:absolute;left:0;text-align:left;margin-left:-2.75pt;margin-top:64.85pt;width:34pt;height:101.2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" fillcolor="#e36c0a" strokecolor="#4579b8">
                <v:shadow on="t" color="black" opacity="24903f" origin=",.5" offset="0,.55556mm"/>
                <v:textbox>
                  <w:txbxContent>
                    <w:p w:rsidR="00943CEF" w:rsidRDefault="00943CEF" w:rsidP="00943CEF">
                      <w:pPr>
                        <w:ind w:right="-62"/>
                        <w:jc w:val="center"/>
                      </w:pPr>
                      <w:r>
                        <w:t>д.20</w:t>
                      </w:r>
                    </w:p>
                  </w:txbxContent>
                </v:textbox>
              </v:rect>
            </w:pict>
          </mc:Fallback>
        </mc:AlternateContent>
      </w:r>
      <w:r w:rsidR="008F5EDB"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-296545</wp:posOffset>
                </wp:positionH>
                <wp:positionV relativeFrom="paragraph">
                  <wp:posOffset>1144905</wp:posOffset>
                </wp:positionV>
                <wp:extent cx="90170" cy="1205230"/>
                <wp:effectExtent l="0" t="1905" r="0" b="21590"/>
                <wp:wrapNone/>
                <wp:docPr id="544" name="Rectangl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120523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8" o:spid="_x0000_s1026" style="position:absolute;margin-left:-23.35pt;margin-top:90.15pt;width:7.1pt;height:94.9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" fillcolor="#7f7f7f" stroked="f">
                <v:shadow on="t" color="black" opacity="24903f" origin=",.5" offset="0,.55556mm"/>
              </v:rect>
            </w:pict>
          </mc:Fallback>
        </mc:AlternateContent>
      </w:r>
      <w:r>
        <w:rPr>
          <w:b/>
          <w:sz w:val="28"/>
          <w:szCs w:val="28"/>
        </w:rPr>
        <w:t xml:space="preserve">3.Маршруты движения организованных групп детей </w:t>
      </w:r>
    </w:p>
    <w:p w:rsidR="00943CEF" w:rsidRDefault="00943CEF" w:rsidP="009C4FB9">
      <w:pPr>
        <w:ind w:left="360"/>
        <w:jc w:val="center"/>
        <w:rPr>
          <w:noProof/>
        </w:rPr>
      </w:pPr>
      <w:r>
        <w:rPr>
          <w:b/>
          <w:sz w:val="28"/>
          <w:szCs w:val="28"/>
        </w:rPr>
        <w:t xml:space="preserve">от </w:t>
      </w:r>
      <w:r w:rsidR="009C4FB9">
        <w:rPr>
          <w:b/>
          <w:sz w:val="28"/>
          <w:szCs w:val="28"/>
        </w:rPr>
        <w:t xml:space="preserve">ГБОУ ЛШ №14 </w:t>
      </w:r>
      <w:r>
        <w:rPr>
          <w:b/>
          <w:sz w:val="28"/>
          <w:szCs w:val="28"/>
          <w:lang w:val="tt-RU"/>
        </w:rPr>
        <w:t>к центральной библиотеке, стадиону.</w:t>
      </w:r>
    </w:p>
    <w:p w:rsidR="00943CEF" w:rsidRDefault="008F5EDB" w:rsidP="00943CE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3220720</wp:posOffset>
                </wp:positionH>
                <wp:positionV relativeFrom="paragraph">
                  <wp:posOffset>1372235</wp:posOffset>
                </wp:positionV>
                <wp:extent cx="130810" cy="381635"/>
                <wp:effectExtent l="57150" t="38100" r="59690" b="56515"/>
                <wp:wrapNone/>
                <wp:docPr id="287" name="Прямая со стрелкой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30810" cy="38163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3" o:spid="_x0000_s1026" type="#_x0000_t32" style="position:absolute;margin-left:253.6pt;margin-top:108.05pt;width:10.3pt;height:30.05pt;flip:x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" strokecolor="red" strokeweight="1pt">
                <v:stroke dashstyle="3 1"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-387350</wp:posOffset>
                </wp:positionH>
                <wp:positionV relativeFrom="paragraph">
                  <wp:posOffset>7279640</wp:posOffset>
                </wp:positionV>
                <wp:extent cx="431800" cy="90170"/>
                <wp:effectExtent l="12700" t="21590" r="12700" b="21590"/>
                <wp:wrapNone/>
                <wp:docPr id="286" name="Rectangle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9017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2540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3" o:spid="_x0000_s1026" style="position:absolute;margin-left:-30.5pt;margin-top:573.2pt;width:34pt;height:7.1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" fillcolor="#7f7f7f" strokecolor="#7f7f7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-407670</wp:posOffset>
                </wp:positionH>
                <wp:positionV relativeFrom="paragraph">
                  <wp:posOffset>6957695</wp:posOffset>
                </wp:positionV>
                <wp:extent cx="452120" cy="149860"/>
                <wp:effectExtent l="1905" t="4445" r="3175" b="17145"/>
                <wp:wrapNone/>
                <wp:docPr id="285" name="Rectangle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120" cy="14986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4" o:spid="_x0000_s1026" style="position:absolute;margin-left:-32.1pt;margin-top:547.85pt;width:35.6pt;height:11.8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" fillcolor="#a5a5a5" stroked="f">
                <v:shadow on="t" color="black" opacity="24903f" origin=",.5" offset="0,.55556mm"/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-1493520</wp:posOffset>
                </wp:positionH>
                <wp:positionV relativeFrom="paragraph">
                  <wp:posOffset>3402330</wp:posOffset>
                </wp:positionV>
                <wp:extent cx="1808480" cy="258445"/>
                <wp:effectExtent l="0" t="6033" r="0" b="0"/>
                <wp:wrapNone/>
                <wp:docPr id="284" name="Блок-схема: процесс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1808480" cy="258445"/>
                        </a:xfrm>
                        <a:prstGeom prst="flowChartProcess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  <w:r>
                              <w:t>ул.Чайковского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109" style="position:absolute;margin-left:-117.6pt;margin-top:267.9pt;width:142.4pt;height:20.35pt;rotation:-90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" fillcolor="#a6a6a6" stroked="f" strokeweight="2pt">
                <v:path arrowok="t"/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  <w:r>
                        <w:t>ул.Чайковского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-165100</wp:posOffset>
                </wp:positionH>
                <wp:positionV relativeFrom="paragraph">
                  <wp:posOffset>1171575</wp:posOffset>
                </wp:positionV>
                <wp:extent cx="3647440" cy="0"/>
                <wp:effectExtent l="25400" t="66675" r="22860" b="66675"/>
                <wp:wrapNone/>
                <wp:docPr id="283" name="AutoShape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4744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9" o:spid="_x0000_s1026" type="#_x0000_t32" style="position:absolute;margin-left:-13pt;margin-top:92.25pt;width:287.2pt;height:0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" strokeweight="2.25pt">
                <v:stroke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-146050</wp:posOffset>
                </wp:positionH>
                <wp:positionV relativeFrom="paragraph">
                  <wp:posOffset>1301115</wp:posOffset>
                </wp:positionV>
                <wp:extent cx="3647440" cy="0"/>
                <wp:effectExtent l="15875" t="72390" r="32385" b="70485"/>
                <wp:wrapNone/>
                <wp:docPr id="282" name="AutoShape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4744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550" o:spid="_x0000_s1026" type="#_x0000_t32" style="position:absolute;margin-left:-11.5pt;margin-top:102.45pt;width:287.2pt;height:0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" strokeweight="2.25pt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477520</wp:posOffset>
                </wp:positionH>
                <wp:positionV relativeFrom="paragraph">
                  <wp:posOffset>1101090</wp:posOffset>
                </wp:positionV>
                <wp:extent cx="1045210" cy="240665"/>
                <wp:effectExtent l="0" t="0" r="2540" b="6985"/>
                <wp:wrapNone/>
                <wp:docPr id="172" name="Блок-схема: процесс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5210" cy="240665"/>
                        </a:xfrm>
                        <a:prstGeom prst="flowChartProcess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43CEF" w:rsidRPr="00BE37F2" w:rsidRDefault="00943CEF" w:rsidP="00943CEF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t>ул.</w:t>
                            </w:r>
                            <w:r w:rsidRPr="00BE37F2">
                              <w:rPr>
                                <w:sz w:val="18"/>
                              </w:rPr>
                              <w:t>Садриева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109" style="position:absolute;margin-left:37.6pt;margin-top:86.7pt;width:82.3pt;height:18.9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" fillcolor="#a6a6a6" stroked="f" strokeweight="2pt">
                <v:path arrowok="t"/>
                <v:textbox>
                  <w:txbxContent>
                    <w:p w:rsidR="00943CEF" w:rsidRPr="00BE37F2" w:rsidRDefault="00943CEF" w:rsidP="00943CEF">
                      <w:pPr>
                        <w:jc w:val="center"/>
                        <w:rPr>
                          <w:sz w:val="18"/>
                        </w:rPr>
                      </w:pPr>
                      <w:r>
                        <w:t>ул.</w:t>
                      </w:r>
                      <w:r w:rsidRPr="00BE37F2">
                        <w:rPr>
                          <w:sz w:val="18"/>
                        </w:rPr>
                        <w:t>Садриева</w:t>
                      </w:r>
                    </w:p>
                  </w:txbxContent>
                </v:textbox>
              </v:shape>
            </w:pict>
          </mc:Fallback>
        </mc:AlternateContent>
      </w:r>
    </w:p>
    <w:p w:rsidR="00943CEF" w:rsidRDefault="00943CEF" w:rsidP="00943CEF">
      <w:pPr>
        <w:jc w:val="center"/>
        <w:rPr>
          <w:sz w:val="28"/>
          <w:szCs w:val="28"/>
        </w:rPr>
      </w:pPr>
    </w:p>
    <w:p w:rsidR="000D1068" w:rsidRPr="00943CEF" w:rsidRDefault="008F5EDB" w:rsidP="00943CEF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1110615</wp:posOffset>
                </wp:positionH>
                <wp:positionV relativeFrom="paragraph">
                  <wp:posOffset>1395730</wp:posOffset>
                </wp:positionV>
                <wp:extent cx="260985" cy="635"/>
                <wp:effectExtent l="73025" t="22860" r="78740" b="20955"/>
                <wp:wrapNone/>
                <wp:docPr id="281" name="AutoShap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60985" cy="635"/>
                        </a:xfrm>
                        <a:prstGeom prst="bentConnector3">
                          <a:avLst>
                            <a:gd name="adj1" fmla="val 49880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prstDash val="sysDash"/>
                          <a:miter lim="800000"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551" o:spid="_x0000_s1026" type="#_x0000_t34" style="position:absolute;margin-left:87.45pt;margin-top:109.9pt;width:20.55pt;height:.05pt;rotation:90;flip:x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" adj="10774" strokecolor="red" strokeweight="1pt">
                <v:stroke dashstyle="3 1" startarrow="open" endarrow="open"/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726848" behindDoc="0" locked="0" layoutInCell="1" allowOverlap="1" wp14:anchorId="659675F6" wp14:editId="58385654">
            <wp:simplePos x="0" y="0"/>
            <wp:positionH relativeFrom="column">
              <wp:posOffset>1194981</wp:posOffset>
            </wp:positionH>
            <wp:positionV relativeFrom="paragraph">
              <wp:posOffset>1796725</wp:posOffset>
            </wp:positionV>
            <wp:extent cx="202018" cy="198830"/>
            <wp:effectExtent l="0" t="0" r="0" b="0"/>
            <wp:wrapNone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18" cy="1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25824" behindDoc="0" locked="0" layoutInCell="1" allowOverlap="1" wp14:anchorId="0454A6F1" wp14:editId="3E951789">
            <wp:simplePos x="0" y="0"/>
            <wp:positionH relativeFrom="column">
              <wp:posOffset>1397163</wp:posOffset>
            </wp:positionH>
            <wp:positionV relativeFrom="paragraph">
              <wp:posOffset>1318437</wp:posOffset>
            </wp:positionV>
            <wp:extent cx="202018" cy="198830"/>
            <wp:effectExtent l="0" t="0" r="0" b="0"/>
            <wp:wrapNone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18" cy="1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2357755</wp:posOffset>
                </wp:positionV>
                <wp:extent cx="431800" cy="771525"/>
                <wp:effectExtent l="4445" t="0" r="1905" b="19050"/>
                <wp:wrapNone/>
                <wp:docPr id="280" name="Rectangle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77152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>
                          <a:noFill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3CEF" w:rsidRDefault="00943CEF" w:rsidP="00943CEF">
                            <w:pPr>
                              <w:ind w:right="-46"/>
                              <w:jc w:val="center"/>
                            </w:pPr>
                            <w:r>
                              <w:t>д.18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0" o:spid="_x0000_s1067" style="position:absolute;left:0;text-align:left;margin-left:-1.2pt;margin-top:185.65pt;width:34pt;height:60.7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" fillcolor="#e36c0a" stroked="f">
                <v:shadow on="t" color="black" opacity="24903f" origin=",.5" offset="0,.55556mm"/>
                <v:textbox>
                  <w:txbxContent>
                    <w:p w:rsidR="00943CEF" w:rsidRDefault="00943CEF" w:rsidP="00943CEF">
                      <w:pPr>
                        <w:ind w:right="-46"/>
                        <w:jc w:val="center"/>
                      </w:pPr>
                      <w:r>
                        <w:t>д.18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2049145</wp:posOffset>
                </wp:positionV>
                <wp:extent cx="803910" cy="421640"/>
                <wp:effectExtent l="3175" t="2540" r="2540" b="23495"/>
                <wp:wrapNone/>
                <wp:docPr id="279" name="Rectangle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3910" cy="42164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>
                          <a:noFill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81" o:spid="_x0000_s1026" style="position:absolute;margin-left:-1.2pt;margin-top:161.35pt;width:63.3pt;height:33.2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" fillcolor="#e36c0a" stroked="f">
                <v:shadow on="t" color="black" opacity="24903f" origin=",.5" offset="0,.55556mm"/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4651375</wp:posOffset>
                </wp:positionH>
                <wp:positionV relativeFrom="paragraph">
                  <wp:posOffset>1241425</wp:posOffset>
                </wp:positionV>
                <wp:extent cx="1757045" cy="316230"/>
                <wp:effectExtent l="308610" t="1905" r="308610" b="3175"/>
                <wp:wrapNone/>
                <wp:docPr id="278" name="AutoShape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4144088">
                          <a:off x="0" y="0"/>
                          <a:ext cx="1757045" cy="31623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  <w:r>
                              <w:t>ул.Грибоедова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538" o:spid="_x0000_s1068" type="#_x0000_t109" style="position:absolute;left:0;text-align:left;margin-left:366.25pt;margin-top:97.75pt;width:138.35pt;height:24.9pt;rotation:-4526449fd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" fillcolor="#bfbfbf [2412]" stroked="f" strokeweight="2pt"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  <w:r>
                        <w:t>ул.Грибоедова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>
                <wp:simplePos x="0" y="0"/>
                <wp:positionH relativeFrom="column">
                  <wp:posOffset>5149215</wp:posOffset>
                </wp:positionH>
                <wp:positionV relativeFrom="paragraph">
                  <wp:posOffset>539115</wp:posOffset>
                </wp:positionV>
                <wp:extent cx="735965" cy="1630045"/>
                <wp:effectExtent l="66675" t="20955" r="16510" b="45085"/>
                <wp:wrapNone/>
                <wp:docPr id="277" name="AutoShape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5965" cy="1630045"/>
                        </a:xfrm>
                        <a:prstGeom prst="straightConnector1">
                          <a:avLst/>
                        </a:prstGeom>
                        <a:noFill/>
                        <a:ln w="28575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3" o:spid="_x0000_s1026" type="#_x0000_t32" style="position:absolute;margin-left:405.45pt;margin-top:42.45pt;width:57.95pt;height:128.35pt;flip:x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3121025</wp:posOffset>
                </wp:positionH>
                <wp:positionV relativeFrom="paragraph">
                  <wp:posOffset>5512435</wp:posOffset>
                </wp:positionV>
                <wp:extent cx="2974340" cy="1043940"/>
                <wp:effectExtent l="3175" t="3810" r="635" b="8255"/>
                <wp:wrapNone/>
                <wp:docPr id="276" name="Freeform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4340" cy="1043940"/>
                        </a:xfrm>
                        <a:custGeom>
                          <a:avLst/>
                          <a:gdLst>
                            <a:gd name="T0" fmla="*/ 80213 w 2281457"/>
                            <a:gd name="T1" fmla="*/ 0 h 914059"/>
                            <a:gd name="T2" fmla="*/ 3034665 w 2281457"/>
                            <a:gd name="T3" fmla="*/ 914379 h 914059"/>
                            <a:gd name="T4" fmla="*/ 2967836 w 2281457"/>
                            <a:gd name="T5" fmla="*/ 1054735 h 914059"/>
                            <a:gd name="T6" fmla="*/ 0 w 2281457"/>
                            <a:gd name="T7" fmla="*/ 115084 h 914059"/>
                            <a:gd name="T8" fmla="*/ 80213 w 2281457"/>
                            <a:gd name="T9" fmla="*/ 0 h 91405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281457" h="914059">
                              <a:moveTo>
                                <a:pt x="60304" y="0"/>
                              </a:moveTo>
                              <a:lnTo>
                                <a:pt x="2281457" y="792423"/>
                              </a:lnTo>
                              <a:lnTo>
                                <a:pt x="2231215" y="914059"/>
                              </a:lnTo>
                              <a:lnTo>
                                <a:pt x="0" y="99735"/>
                              </a:lnTo>
                              <a:lnTo>
                                <a:pt x="603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90" o:spid="_x0000_s1026" style="position:absolute;margin-left:245.75pt;margin-top:434.05pt;width:234.2pt;height:82.2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281457,914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" path="m60304,l2281457,792423r-50242,121636l,99735,60304,xe" fillcolor="#7f7f7f" stroked="f" strokeweight="2pt">
                <v:path arrowok="t" o:connecttype="custom" o:connectlocs="104574,0;3956299,1044305;3869174,1204605;0,131437;104574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-274955</wp:posOffset>
                </wp:positionH>
                <wp:positionV relativeFrom="paragraph">
                  <wp:posOffset>5512435</wp:posOffset>
                </wp:positionV>
                <wp:extent cx="3645535" cy="90170"/>
                <wp:effectExtent l="20320" t="14605" r="21590" b="19050"/>
                <wp:wrapNone/>
                <wp:docPr id="275" name="Rectangle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5535" cy="9017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2540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6" o:spid="_x0000_s1026" style="position:absolute;margin-left:-21.65pt;margin-top:434.05pt;width:287.05pt;height:7.1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" fillcolor="#7f7f7f" strokecolor="#7f7f7f" strokeweight="2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3" behindDoc="0" locked="0" layoutInCell="1" allowOverlap="1">
                <wp:simplePos x="0" y="0"/>
                <wp:positionH relativeFrom="column">
                  <wp:posOffset>-354965</wp:posOffset>
                </wp:positionH>
                <wp:positionV relativeFrom="paragraph">
                  <wp:posOffset>4639310</wp:posOffset>
                </wp:positionV>
                <wp:extent cx="3575685" cy="1431925"/>
                <wp:effectExtent l="0" t="0" r="5715" b="0"/>
                <wp:wrapNone/>
                <wp:docPr id="274" name="Блок-схема: процесс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75685" cy="1431925"/>
                        </a:xfrm>
                        <a:prstGeom prst="flowChartProcess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  <w:r>
                              <w:t>пр.Шашина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109" style="position:absolute;left:0;text-align:left;margin-left:-27.95pt;margin-top:365.3pt;width:281.55pt;height:112.75pt;z-index:2516551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" fillcolor="#a6a6a6" stroked="f" strokeweight="2pt">
                <v:path arrowok="t"/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  <w:r>
                        <w:t>пр.Шашина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4136390</wp:posOffset>
                </wp:positionV>
                <wp:extent cx="1637030" cy="331470"/>
                <wp:effectExtent l="13970" t="13335" r="6350" b="17145"/>
                <wp:wrapNone/>
                <wp:docPr id="273" name="Rectangle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7030" cy="33147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  <w:r>
                              <w:t>д.76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83" o:spid="_x0000_s1070" style="position:absolute;left:0;text-align:left;margin-left:85.05pt;margin-top:325.7pt;width:128.9pt;height:26.1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" fillcolor="#e36c0a" strokecolor="#4579b8">
                <v:shadow on="t" color="black" opacity="24903f" origin=",.5" offset="0,.55556mm"/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  <w:r>
                        <w:t>д.76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1079500</wp:posOffset>
                </wp:positionH>
                <wp:positionV relativeFrom="paragraph">
                  <wp:posOffset>3561715</wp:posOffset>
                </wp:positionV>
                <wp:extent cx="1637665" cy="351155"/>
                <wp:effectExtent l="12700" t="7620" r="6985" b="22225"/>
                <wp:wrapNone/>
                <wp:docPr id="272" name="Rectangl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7665" cy="35115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  <w:r>
                              <w:t>д.76-а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82" o:spid="_x0000_s1071" style="position:absolute;left:0;text-align:left;margin-left:85pt;margin-top:280.45pt;width:128.95pt;height:27.6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" fillcolor="#e36c0a" strokecolor="#4579b8">
                <v:shadow on="t" color="black" opacity="24903f" origin=",.5" offset="0,.55556mm"/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  <w:r>
                        <w:t>д.76-а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768985</wp:posOffset>
                </wp:positionH>
                <wp:positionV relativeFrom="paragraph">
                  <wp:posOffset>2561590</wp:posOffset>
                </wp:positionV>
                <wp:extent cx="723265" cy="190500"/>
                <wp:effectExtent l="6350" t="10160" r="13335" b="18415"/>
                <wp:wrapNone/>
                <wp:docPr id="271" name="Rectangle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265" cy="190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4" o:spid="_x0000_s1026" style="position:absolute;margin-left:60.55pt;margin-top:201.7pt;width:56.95pt;height:1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1009650</wp:posOffset>
                </wp:positionH>
                <wp:positionV relativeFrom="paragraph">
                  <wp:posOffset>2033270</wp:posOffset>
                </wp:positionV>
                <wp:extent cx="873760" cy="414020"/>
                <wp:effectExtent l="6350" t="8890" r="5715" b="15240"/>
                <wp:wrapNone/>
                <wp:docPr id="270" name="Rectangl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3760" cy="4140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CEF" w:rsidRDefault="000F7E81" w:rsidP="00943CEF">
                            <w:pPr>
                              <w:jc w:val="center"/>
                            </w:pPr>
                            <w:r>
                              <w:t>ЛШ</w:t>
                            </w:r>
                            <w:r w:rsidR="00943CEF">
                              <w:t xml:space="preserve"> №14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1" o:spid="_x0000_s1072" style="position:absolute;left:0;text-align:left;margin-left:79.5pt;margin-top:160.1pt;width:68.8pt;height:32.6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943CEF" w:rsidRDefault="000F7E81" w:rsidP="00943CEF">
                      <w:pPr>
                        <w:jc w:val="center"/>
                      </w:pPr>
                      <w:r>
                        <w:t>ЛШ</w:t>
                      </w:r>
                      <w:r w:rsidR="00943CEF">
                        <w:t xml:space="preserve"> №14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3401695</wp:posOffset>
                </wp:positionH>
                <wp:positionV relativeFrom="paragraph">
                  <wp:posOffset>1645920</wp:posOffset>
                </wp:positionV>
                <wp:extent cx="2954020" cy="1144905"/>
                <wp:effectExtent l="21590" t="15240" r="43815" b="68580"/>
                <wp:wrapNone/>
                <wp:docPr id="269" name="AutoShape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4020" cy="114490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535" o:spid="_x0000_s1026" type="#_x0000_t32" style="position:absolute;margin-left:267.85pt;margin-top:129.6pt;width:232.6pt;height:90.1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" strokeweight="2.25pt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>
                <wp:simplePos x="0" y="0"/>
                <wp:positionH relativeFrom="column">
                  <wp:posOffset>5271135</wp:posOffset>
                </wp:positionH>
                <wp:positionV relativeFrom="paragraph">
                  <wp:posOffset>520700</wp:posOffset>
                </wp:positionV>
                <wp:extent cx="736600" cy="1689100"/>
                <wp:effectExtent l="17145" t="49530" r="74930" b="23495"/>
                <wp:wrapNone/>
                <wp:docPr id="268" name="AutoShap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36600" cy="1689100"/>
                        </a:xfrm>
                        <a:prstGeom prst="straightConnector1">
                          <a:avLst/>
                        </a:prstGeom>
                        <a:noFill/>
                        <a:ln w="28575" cmpd="sng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4" o:spid="_x0000_s1026" type="#_x0000_t32" style="position:absolute;margin-left:415.05pt;margin-top:41pt;width:58pt;height:133pt;flip:y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" strokecolor="black [3213]" strokeweight="2.25pt">
                <v:stroke endarrow="block"/>
                <v:shadow color="#7f7f7f [1601]" opacity=".5" offset="1pt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3" behindDoc="0" locked="0" layoutInCell="1" allowOverlap="1">
                <wp:simplePos x="0" y="0"/>
                <wp:positionH relativeFrom="column">
                  <wp:posOffset>5422265</wp:posOffset>
                </wp:positionH>
                <wp:positionV relativeFrom="paragraph">
                  <wp:posOffset>449580</wp:posOffset>
                </wp:positionV>
                <wp:extent cx="321945" cy="1846580"/>
                <wp:effectExtent l="377825" t="0" r="386080" b="0"/>
                <wp:wrapNone/>
                <wp:docPr id="267" name="Rectangle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457494">
                          <a:off x="0" y="0"/>
                          <a:ext cx="321945" cy="18465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7E81" w:rsidRDefault="000F7E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2" o:spid="_x0000_s1073" style="position:absolute;left:0;text-align:left;margin-left:426.95pt;margin-top:35.4pt;width:25.35pt;height:145.4pt;rotation:1591972fd;z-index:2516572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" fillcolor="#bfbfbf [2412]">
                <v:textbox>
                  <w:txbxContent>
                    <w:p w:rsidR="000F7E81" w:rsidRDefault="000F7E81"/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88" behindDoc="0" locked="0" layoutInCell="1" allowOverlap="1">
                <wp:simplePos x="0" y="0"/>
                <wp:positionH relativeFrom="column">
                  <wp:posOffset>5312410</wp:posOffset>
                </wp:positionH>
                <wp:positionV relativeFrom="paragraph">
                  <wp:posOffset>450215</wp:posOffset>
                </wp:positionV>
                <wp:extent cx="572770" cy="1854200"/>
                <wp:effectExtent l="344170" t="45720" r="340360" b="43180"/>
                <wp:wrapNone/>
                <wp:docPr id="266" name="Rectangle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379905">
                          <a:off x="0" y="0"/>
                          <a:ext cx="572770" cy="1854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1" o:spid="_x0000_s1026" style="position:absolute;margin-left:418.3pt;margin-top:35.45pt;width:45.1pt;height:146pt;rotation:1507224fd;z-index:2516561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" fillcolor="#7f7f7f [1612]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0" behindDoc="0" locked="0" layoutInCell="1" allowOverlap="1">
                <wp:simplePos x="0" y="0"/>
                <wp:positionH relativeFrom="column">
                  <wp:posOffset>3554730</wp:posOffset>
                </wp:positionH>
                <wp:positionV relativeFrom="paragraph">
                  <wp:posOffset>842010</wp:posOffset>
                </wp:positionV>
                <wp:extent cx="3275965" cy="1324610"/>
                <wp:effectExtent l="129540" t="561340" r="137795" b="561975"/>
                <wp:wrapNone/>
                <wp:docPr id="265" name="Rectangle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94933">
                          <a:off x="0" y="0"/>
                          <a:ext cx="3275965" cy="13246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7" o:spid="_x0000_s1026" style="position:absolute;margin-left:279.9pt;margin-top:66.3pt;width:257.95pt;height:104.3pt;rotation:1414412fd;z-index:2516567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" fillcolor="#7f7f7f [1612]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column">
                  <wp:posOffset>5923915</wp:posOffset>
                </wp:positionH>
                <wp:positionV relativeFrom="paragraph">
                  <wp:posOffset>1274445</wp:posOffset>
                </wp:positionV>
                <wp:extent cx="431800" cy="1161415"/>
                <wp:effectExtent l="241300" t="50800" r="241300" b="64135"/>
                <wp:wrapNone/>
                <wp:docPr id="264" name="Rectangle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508806">
                          <a:off x="0" y="0"/>
                          <a:ext cx="431800" cy="116141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C4FB9" w:rsidRDefault="009C4FB9" w:rsidP="00943CEF">
                            <w:pPr>
                              <w:ind w:right="-62"/>
                              <w:jc w:val="center"/>
                            </w:pPr>
                            <w:r>
                              <w:t>д.17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70" o:spid="_x0000_s1074" style="position:absolute;left:0;text-align:left;margin-left:466.45pt;margin-top:100.35pt;width:34pt;height:91.45pt;rotation:1648019fd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" fillcolor="#e36c0a" strokecolor="#4579b8">
                <v:shadow on="t" color="black" opacity="24903f" origin=",.5" offset="0,.55556mm"/>
                <v:textbox>
                  <w:txbxContent>
                    <w:p w:rsidR="009C4FB9" w:rsidRDefault="009C4FB9" w:rsidP="00943CEF">
                      <w:pPr>
                        <w:ind w:right="-62"/>
                        <w:jc w:val="center"/>
                      </w:pPr>
                      <w:r>
                        <w:t>д.17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>
                <wp:simplePos x="0" y="0"/>
                <wp:positionH relativeFrom="column">
                  <wp:posOffset>4617085</wp:posOffset>
                </wp:positionH>
                <wp:positionV relativeFrom="paragraph">
                  <wp:posOffset>706120</wp:posOffset>
                </wp:positionV>
                <wp:extent cx="431800" cy="1161415"/>
                <wp:effectExtent l="239395" t="53975" r="243205" b="60960"/>
                <wp:wrapNone/>
                <wp:docPr id="263" name="Rectangle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508806">
                          <a:off x="0" y="0"/>
                          <a:ext cx="431800" cy="116141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C4FB9" w:rsidRDefault="009C4FB9" w:rsidP="00943CEF">
                            <w:pPr>
                              <w:ind w:right="-62"/>
                              <w:jc w:val="center"/>
                            </w:pPr>
                            <w:r>
                              <w:t>д.52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69" o:spid="_x0000_s1075" style="position:absolute;left:0;text-align:left;margin-left:363.55pt;margin-top:55.6pt;width:34pt;height:91.45pt;rotation:1648019fd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" fillcolor="#e36c0a" strokecolor="#4579b8">
                <v:shadow on="t" color="black" opacity="24903f" origin=",.5" offset="0,.55556mm"/>
                <v:textbox>
                  <w:txbxContent>
                    <w:p w:rsidR="009C4FB9" w:rsidRDefault="009C4FB9" w:rsidP="00943CEF">
                      <w:pPr>
                        <w:ind w:right="-62"/>
                        <w:jc w:val="center"/>
                      </w:pPr>
                      <w:r>
                        <w:t>д.52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>
                <wp:simplePos x="0" y="0"/>
                <wp:positionH relativeFrom="column">
                  <wp:posOffset>3863340</wp:posOffset>
                </wp:positionH>
                <wp:positionV relativeFrom="paragraph">
                  <wp:posOffset>400685</wp:posOffset>
                </wp:positionV>
                <wp:extent cx="431800" cy="1161415"/>
                <wp:effectExtent l="238125" t="53340" r="244475" b="61595"/>
                <wp:wrapNone/>
                <wp:docPr id="262" name="Rectangle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508806">
                          <a:off x="0" y="0"/>
                          <a:ext cx="431800" cy="116141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C4FB9" w:rsidRDefault="009C4FB9" w:rsidP="00943CEF">
                            <w:pPr>
                              <w:ind w:right="-62"/>
                              <w:jc w:val="center"/>
                            </w:pPr>
                            <w:r>
                              <w:t>д.56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68" o:spid="_x0000_s1076" style="position:absolute;left:0;text-align:left;margin-left:304.2pt;margin-top:31.55pt;width:34pt;height:91.45pt;rotation:1648019fd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" fillcolor="#e36c0a" strokecolor="#4579b8">
                <v:shadow on="t" color="black" opacity="24903f" origin=",.5" offset="0,.55556mm"/>
                <v:textbox>
                  <w:txbxContent>
                    <w:p w:rsidR="009C4FB9" w:rsidRDefault="009C4FB9" w:rsidP="00943CEF">
                      <w:pPr>
                        <w:ind w:right="-62"/>
                        <w:jc w:val="center"/>
                      </w:pPr>
                      <w:r>
                        <w:t>д.56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3062605</wp:posOffset>
                </wp:positionH>
                <wp:positionV relativeFrom="paragraph">
                  <wp:posOffset>2209800</wp:posOffset>
                </wp:positionV>
                <wp:extent cx="310515" cy="762000"/>
                <wp:effectExtent l="19685" t="19050" r="12700" b="19050"/>
                <wp:wrapNone/>
                <wp:docPr id="261" name="Овал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76200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1" o:spid="_x0000_s1026" style="position:absolute;margin-left:241.15pt;margin-top:174pt;width:24.45pt;height:60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" fillcolor="#ffc000" strokecolor="#243f6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3060700</wp:posOffset>
                </wp:positionH>
                <wp:positionV relativeFrom="paragraph">
                  <wp:posOffset>2169160</wp:posOffset>
                </wp:positionV>
                <wp:extent cx="312420" cy="853440"/>
                <wp:effectExtent l="19685" t="16510" r="20320" b="15875"/>
                <wp:wrapNone/>
                <wp:docPr id="260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85344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6" style="position:absolute;margin-left:241pt;margin-top:170.8pt;width:24.6pt;height:67.2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" fillcolor="#9bbb59" strokecolor="#243f6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3623310</wp:posOffset>
                </wp:positionH>
                <wp:positionV relativeFrom="paragraph">
                  <wp:posOffset>2785110</wp:posOffset>
                </wp:positionV>
                <wp:extent cx="431800" cy="452120"/>
                <wp:effectExtent l="10160" t="11430" r="5715" b="22225"/>
                <wp:wrapNone/>
                <wp:docPr id="259" name="Rectangle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452120"/>
                        </a:xfrm>
                        <a:prstGeom prst="rect">
                          <a:avLst/>
                        </a:prstGeom>
                        <a:solidFill>
                          <a:srgbClr val="548DD4"/>
                        </a:soli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  <w:r>
                              <w:t>аптека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8" o:spid="_x0000_s1077" style="position:absolute;left:0;text-align:left;margin-left:285.3pt;margin-top:219.3pt;width:34pt;height:35.6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" fillcolor="#548dd4" strokecolor="#4579b8">
                <v:shadow on="t" color="black" opacity="24903f" origin=",.5" offset="0,.55556mm"/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  <w:r>
                        <w:t>аптека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3724910</wp:posOffset>
                </wp:positionH>
                <wp:positionV relativeFrom="paragraph">
                  <wp:posOffset>2304415</wp:posOffset>
                </wp:positionV>
                <wp:extent cx="482600" cy="422275"/>
                <wp:effectExtent l="5080" t="8255" r="7620" b="17145"/>
                <wp:wrapNone/>
                <wp:docPr id="258" name="Rectangle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" cy="422275"/>
                        </a:xfrm>
                        <a:prstGeom prst="rect">
                          <a:avLst/>
                        </a:prstGeom>
                        <a:solidFill>
                          <a:srgbClr val="548DD4"/>
                        </a:soli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CEF" w:rsidRPr="00804DEB" w:rsidRDefault="00943CEF" w:rsidP="00943CEF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804DEB">
                              <w:rPr>
                                <w:sz w:val="18"/>
                              </w:rPr>
                              <w:t>Магазин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9" o:spid="_x0000_s1078" style="position:absolute;left:0;text-align:left;margin-left:293.3pt;margin-top:181.45pt;width:38pt;height:33.2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" fillcolor="#548dd4" strokecolor="#4579b8">
                <v:shadow on="t" color="black" opacity="24903f" origin=",.5" offset="0,.55556mm"/>
                <v:textbox>
                  <w:txbxContent>
                    <w:p w:rsidR="00943CEF" w:rsidRPr="00804DEB" w:rsidRDefault="00943CEF" w:rsidP="00943CEF">
                      <w:pPr>
                        <w:jc w:val="center"/>
                        <w:rPr>
                          <w:sz w:val="18"/>
                        </w:rPr>
                      </w:pPr>
                      <w:r w:rsidRPr="00804DEB">
                        <w:rPr>
                          <w:sz w:val="18"/>
                        </w:rPr>
                        <w:t>Магазин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2054860</wp:posOffset>
                </wp:positionH>
                <wp:positionV relativeFrom="paragraph">
                  <wp:posOffset>2014220</wp:posOffset>
                </wp:positionV>
                <wp:extent cx="944245" cy="501650"/>
                <wp:effectExtent l="5080" t="10795" r="12700" b="20955"/>
                <wp:wrapNone/>
                <wp:docPr id="256" name="Rectangl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4245" cy="50165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  <w:r>
                              <w:t>Детский дом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2" o:spid="_x0000_s1079" style="position:absolute;left:0;text-align:left;margin-left:161.8pt;margin-top:158.6pt;width:74.35pt;height:39.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" fillcolor="#e36c0a" strokecolor="#4579b8">
                <v:shadow on="t" color="black" opacity="24903f" origin=",.5" offset="0,.55556mm"/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  <w:r>
                        <w:t>Детский дом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1797685</wp:posOffset>
                </wp:positionV>
                <wp:extent cx="3777615" cy="90170"/>
                <wp:effectExtent l="27305" t="21590" r="24130" b="21590"/>
                <wp:wrapNone/>
                <wp:docPr id="255" name="Rectangl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7615" cy="9017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3810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5" o:spid="_x0000_s1026" style="position:absolute;margin-left:-16.2pt;margin-top:141.55pt;width:297.45pt;height:7.1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" fillcolor="#7f7f7f" strokecolor="#7f7f7f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1240790</wp:posOffset>
                </wp:positionH>
                <wp:positionV relativeFrom="paragraph">
                  <wp:posOffset>2892425</wp:posOffset>
                </wp:positionV>
                <wp:extent cx="1758315" cy="461645"/>
                <wp:effectExtent l="17145" t="13970" r="15240" b="19685"/>
                <wp:wrapNone/>
                <wp:docPr id="254" name="Блок-схема: процесс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315" cy="461645"/>
                        </a:xfrm>
                        <a:prstGeom prst="flowChartProcess">
                          <a:avLst/>
                        </a:prstGeom>
                        <a:solidFill>
                          <a:srgbClr val="9BBB59"/>
                        </a:solidFill>
                        <a:ln w="25400">
                          <a:solidFill>
                            <a:srgbClr val="4E6128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244" o:spid="_x0000_s1026" type="#_x0000_t109" style="position:absolute;margin-left:97.7pt;margin-top:227.75pt;width:138.45pt;height:36.3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" fillcolor="#9bbb59" strokecolor="#4e6128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1210310</wp:posOffset>
                </wp:positionH>
                <wp:positionV relativeFrom="paragraph">
                  <wp:posOffset>2892425</wp:posOffset>
                </wp:positionV>
                <wp:extent cx="1758315" cy="462280"/>
                <wp:effectExtent l="17145" t="13970" r="15240" b="19050"/>
                <wp:wrapNone/>
                <wp:docPr id="253" name="Овал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315" cy="46228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  <w:r>
                              <w:t>стадион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35" o:spid="_x0000_s1080" style="position:absolute;left:0;text-align:left;margin-left:95.3pt;margin-top:227.75pt;width:138.45pt;height:36.4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" fillcolor="#ffc000" strokecolor="#243f60" strokeweight="2pt"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  <w:r>
                        <w:t>стадион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-447675</wp:posOffset>
                </wp:positionH>
                <wp:positionV relativeFrom="paragraph">
                  <wp:posOffset>6399530</wp:posOffset>
                </wp:positionV>
                <wp:extent cx="431800" cy="114300"/>
                <wp:effectExtent l="57150" t="38100" r="82550" b="95250"/>
                <wp:wrapNone/>
                <wp:docPr id="252" name="Прямоугольник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0" cy="11430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81" style="position:absolute;left:0;text-align:left;margin-left:-35.25pt;margin-top:503.9pt;width:34pt;height:9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" fillcolor="#e46c0a" strokecolor="#4a7ebb">
                <v:shadow on="t" color="black" opacity="24903f" origin=",.5" offset="0,.55556mm"/>
                <v:path arrowok="t"/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3643630</wp:posOffset>
                </wp:positionH>
                <wp:positionV relativeFrom="paragraph">
                  <wp:posOffset>5121275</wp:posOffset>
                </wp:positionV>
                <wp:extent cx="1778000" cy="634365"/>
                <wp:effectExtent l="0" t="76200" r="31750" b="70485"/>
                <wp:wrapNone/>
                <wp:docPr id="251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78000" cy="63436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286.9pt;margin-top:403.25pt;width:140pt;height:49.9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980800" behindDoc="0" locked="0" layoutInCell="1" allowOverlap="1">
                <wp:simplePos x="0" y="0"/>
                <wp:positionH relativeFrom="column">
                  <wp:posOffset>-467360</wp:posOffset>
                </wp:positionH>
                <wp:positionV relativeFrom="paragraph">
                  <wp:posOffset>7199629</wp:posOffset>
                </wp:positionV>
                <wp:extent cx="532130" cy="0"/>
                <wp:effectExtent l="38100" t="133350" r="0" b="133350"/>
                <wp:wrapNone/>
                <wp:docPr id="250" name="Прямая со стрелкой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3213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7" o:spid="_x0000_s1026" type="#_x0000_t32" style="position:absolute;margin-left:-36.8pt;margin-top:566.9pt;width:41.9pt;height:0;flip:x;z-index:25198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" strokecolor="red" strokeweight="2.25pt">
                <v:stroke dashstyle="3 1"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-537845</wp:posOffset>
                </wp:positionH>
                <wp:positionV relativeFrom="paragraph">
                  <wp:posOffset>6257290</wp:posOffset>
                </wp:positionV>
                <wp:extent cx="6470650" cy="1335405"/>
                <wp:effectExtent l="14605" t="18415" r="20320" b="17780"/>
                <wp:wrapNone/>
                <wp:docPr id="248" name="AutoShap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0650" cy="133540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3CEF" w:rsidRDefault="00943CEF" w:rsidP="009C4FB9">
                            <w:pPr>
                              <w:spacing w:line="360" w:lineRule="auto"/>
                            </w:pPr>
                            <w:r>
                              <w:t xml:space="preserve">                     -жилая застройка                                                       </w:t>
                            </w:r>
                          </w:p>
                          <w:p w:rsidR="00943CEF" w:rsidRDefault="00943CEF" w:rsidP="009C4FB9">
                            <w:pPr>
                              <w:spacing w:line="360" w:lineRule="auto"/>
                            </w:pPr>
                            <w:r>
                              <w:t xml:space="preserve">                     -проезжая часть                                                         </w:t>
                            </w:r>
                          </w:p>
                          <w:p w:rsidR="00943CEF" w:rsidRDefault="00943CEF" w:rsidP="009C4FB9">
                            <w:pPr>
                              <w:spacing w:line="360" w:lineRule="auto"/>
                            </w:pPr>
                            <w:r>
                              <w:t xml:space="preserve">                     -тротуар</w:t>
                            </w:r>
                            <w:r w:rsidRPr="00812F6D">
                              <w:t xml:space="preserve"> </w:t>
                            </w:r>
                            <w:r>
                              <w:t xml:space="preserve">    </w:t>
                            </w:r>
                          </w:p>
                          <w:p w:rsidR="00943CEF" w:rsidRDefault="00943CEF" w:rsidP="009C4FB9">
                            <w:pPr>
                              <w:spacing w:line="360" w:lineRule="auto"/>
                            </w:pPr>
                            <w:r>
                              <w:t xml:space="preserve">                    - направление безопасного движения группы детей к стадиону и к центральной библиотеке</w:t>
                            </w:r>
                          </w:p>
                          <w:p w:rsidR="00943CEF" w:rsidRDefault="00943CEF" w:rsidP="00943CEF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552" o:spid="_x0000_s1082" type="#_x0000_t109" style="position:absolute;left:0;text-align:left;margin-left:-42.35pt;margin-top:492.7pt;width:509.5pt;height:105.1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" strokecolor="#f79646" strokeweight="2pt">
                <v:textbox>
                  <w:txbxContent>
                    <w:p w:rsidR="00943CEF" w:rsidRDefault="00943CEF" w:rsidP="009C4FB9">
                      <w:pPr>
                        <w:spacing w:line="360" w:lineRule="auto"/>
                      </w:pPr>
                      <w:r>
                        <w:t xml:space="preserve">                     -жилая застройка                                                       </w:t>
                      </w:r>
                    </w:p>
                    <w:p w:rsidR="00943CEF" w:rsidRDefault="00943CEF" w:rsidP="009C4FB9">
                      <w:pPr>
                        <w:spacing w:line="360" w:lineRule="auto"/>
                      </w:pPr>
                      <w:r>
                        <w:t xml:space="preserve">                     -проезжая часть                                                         </w:t>
                      </w:r>
                    </w:p>
                    <w:p w:rsidR="00943CEF" w:rsidRDefault="00943CEF" w:rsidP="009C4FB9">
                      <w:pPr>
                        <w:spacing w:line="360" w:lineRule="auto"/>
                      </w:pPr>
                      <w:r>
                        <w:t xml:space="preserve">                     -тротуар</w:t>
                      </w:r>
                      <w:r w:rsidRPr="00812F6D">
                        <w:t xml:space="preserve"> </w:t>
                      </w:r>
                      <w:r>
                        <w:t xml:space="preserve">    </w:t>
                      </w:r>
                    </w:p>
                    <w:p w:rsidR="00943CEF" w:rsidRDefault="00943CEF" w:rsidP="009C4FB9">
                      <w:pPr>
                        <w:spacing w:line="360" w:lineRule="auto"/>
                      </w:pPr>
                      <w:r>
                        <w:t xml:space="preserve">                    - направление безопасного движения группы детей к стадиону и к центральной библиотеке</w:t>
                      </w:r>
                    </w:p>
                    <w:p w:rsidR="00943CEF" w:rsidRDefault="00943CEF" w:rsidP="00943CE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3916680</wp:posOffset>
                </wp:positionH>
                <wp:positionV relativeFrom="paragraph">
                  <wp:posOffset>5629275</wp:posOffset>
                </wp:positionV>
                <wp:extent cx="1900555" cy="325120"/>
                <wp:effectExtent l="11430" t="285750" r="12065" b="284480"/>
                <wp:wrapNone/>
                <wp:docPr id="247" name="Блок-схема: процесс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71585">
                          <a:off x="0" y="0"/>
                          <a:ext cx="1900555" cy="325120"/>
                        </a:xfrm>
                        <a:prstGeom prst="flowChartProcess">
                          <a:avLst/>
                        </a:prstGeom>
                        <a:solidFill>
                          <a:srgbClr val="E36C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3CEF" w:rsidRDefault="00943CEF" w:rsidP="00943CEF">
                            <w:pPr>
                              <w:jc w:val="center"/>
                            </w:pPr>
                            <w:r>
                              <w:t>Центральная библиотека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25" o:spid="_x0000_s1083" type="#_x0000_t109" style="position:absolute;left:0;text-align:left;margin-left:308.4pt;margin-top:443.25pt;width:149.65pt;height:25.6pt;rotation:1170457fd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" fillcolor="#e36c0a" stroked="f" strokeweight="2pt">
                <v:textbox>
                  <w:txbxContent>
                    <w:p w:rsidR="00943CEF" w:rsidRDefault="00943CEF" w:rsidP="00943CEF">
                      <w:pPr>
                        <w:jc w:val="center"/>
                      </w:pPr>
                      <w:r>
                        <w:t>Центральная библиотека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-274955</wp:posOffset>
                </wp:positionH>
                <wp:positionV relativeFrom="paragraph">
                  <wp:posOffset>4709795</wp:posOffset>
                </wp:positionV>
                <wp:extent cx="3395980" cy="0"/>
                <wp:effectExtent l="29845" t="71120" r="22225" b="71755"/>
                <wp:wrapNone/>
                <wp:docPr id="246" name="AutoShap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9598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7" o:spid="_x0000_s1026" type="#_x0000_t32" style="position:absolute;margin-left:-21.65pt;margin-top:370.85pt;width:267.4pt;height:0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" strokeweight="2.25pt">
                <v:stroke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4860290</wp:posOffset>
                </wp:positionV>
                <wp:extent cx="3426460" cy="0"/>
                <wp:effectExtent l="19050" t="69215" r="31115" b="73660"/>
                <wp:wrapNone/>
                <wp:docPr id="245" name="AutoShape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646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8" o:spid="_x0000_s1026" type="#_x0000_t32" style="position:absolute;margin-left:-22.5pt;margin-top:382.7pt;width:269.8pt;height:0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" strokeweight="2.25pt">
                <v:stroke endarrow="block"/>
              </v:shape>
            </w:pict>
          </mc:Fallback>
        </mc:AlternateContent>
      </w:r>
      <w:r w:rsidR="00943CEF">
        <w:rPr>
          <w:sz w:val="28"/>
          <w:szCs w:val="28"/>
        </w:rPr>
        <w:br w:type="page"/>
      </w:r>
    </w:p>
    <w:sectPr w:rsidR="000D1068" w:rsidRPr="00943CEF" w:rsidSect="00B73EFE">
      <w:footerReference w:type="even" r:id="rId22"/>
      <w:footerReference w:type="default" r:id="rId23"/>
      <w:pgSz w:w="11906" w:h="16838"/>
      <w:pgMar w:top="851" w:right="1134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155" w:rsidRDefault="00273155">
      <w:r>
        <w:separator/>
      </w:r>
    </w:p>
  </w:endnote>
  <w:endnote w:type="continuationSeparator" w:id="0">
    <w:p w:rsidR="00273155" w:rsidRDefault="00273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604" w:rsidRDefault="00FA308A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60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604" w:rsidRDefault="00FA308A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60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F5EDB">
      <w:rPr>
        <w:rStyle w:val="a8"/>
        <w:noProof/>
      </w:rPr>
      <w:t>8</w: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155" w:rsidRDefault="00273155">
      <w:r>
        <w:separator/>
      </w:r>
    </w:p>
  </w:footnote>
  <w:footnote w:type="continuationSeparator" w:id="0">
    <w:p w:rsidR="00273155" w:rsidRDefault="002731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43175"/>
    <w:multiLevelType w:val="hybridMultilevel"/>
    <w:tmpl w:val="08980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3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C66C4B"/>
    <w:multiLevelType w:val="hybridMultilevel"/>
    <w:tmpl w:val="490EED96"/>
    <w:lvl w:ilvl="0" w:tplc="FD0E98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4530C"/>
    <w:multiLevelType w:val="hybridMultilevel"/>
    <w:tmpl w:val="628AC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003BEC"/>
    <w:multiLevelType w:val="hybridMultilevel"/>
    <w:tmpl w:val="14267CA8"/>
    <w:lvl w:ilvl="0" w:tplc="5BA0A5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952C1"/>
    <w:multiLevelType w:val="hybridMultilevel"/>
    <w:tmpl w:val="4B2A14A0"/>
    <w:lvl w:ilvl="0" w:tplc="11BA6E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96395C"/>
    <w:multiLevelType w:val="hybridMultilevel"/>
    <w:tmpl w:val="42D8CA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2"/>
  </w:num>
  <w:num w:numId="5">
    <w:abstractNumId w:val="1"/>
  </w:num>
  <w:num w:numId="6">
    <w:abstractNumId w:val="3"/>
  </w:num>
  <w:num w:numId="7">
    <w:abstractNumId w:val="9"/>
  </w:num>
  <w:num w:numId="8">
    <w:abstractNumId w:val="11"/>
  </w:num>
  <w:num w:numId="9">
    <w:abstractNumId w:val="6"/>
  </w:num>
  <w:num w:numId="10">
    <w:abstractNumId w:val="10"/>
  </w:num>
  <w:num w:numId="11">
    <w:abstractNumId w:val="0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DB1"/>
    <w:rsid w:val="000120F3"/>
    <w:rsid w:val="00017B64"/>
    <w:rsid w:val="000248EE"/>
    <w:rsid w:val="0002663B"/>
    <w:rsid w:val="000274AA"/>
    <w:rsid w:val="000318A4"/>
    <w:rsid w:val="0004190C"/>
    <w:rsid w:val="000423D4"/>
    <w:rsid w:val="000431C8"/>
    <w:rsid w:val="000532E5"/>
    <w:rsid w:val="000A4ECB"/>
    <w:rsid w:val="000B2DB1"/>
    <w:rsid w:val="000C7586"/>
    <w:rsid w:val="000D0F49"/>
    <w:rsid w:val="000D1068"/>
    <w:rsid w:val="000D400F"/>
    <w:rsid w:val="000E0913"/>
    <w:rsid w:val="000E27A8"/>
    <w:rsid w:val="000E2C23"/>
    <w:rsid w:val="000F1161"/>
    <w:rsid w:val="000F2395"/>
    <w:rsid w:val="000F7E81"/>
    <w:rsid w:val="00104F5D"/>
    <w:rsid w:val="0011051C"/>
    <w:rsid w:val="001154D1"/>
    <w:rsid w:val="00131319"/>
    <w:rsid w:val="00137446"/>
    <w:rsid w:val="0015653C"/>
    <w:rsid w:val="0017263F"/>
    <w:rsid w:val="00175258"/>
    <w:rsid w:val="00190B17"/>
    <w:rsid w:val="00193C82"/>
    <w:rsid w:val="001A1F04"/>
    <w:rsid w:val="001A425A"/>
    <w:rsid w:val="001A622C"/>
    <w:rsid w:val="001C3165"/>
    <w:rsid w:val="001D20E3"/>
    <w:rsid w:val="001E0DDA"/>
    <w:rsid w:val="001F1EAF"/>
    <w:rsid w:val="0021221E"/>
    <w:rsid w:val="00213A1C"/>
    <w:rsid w:val="00222BE3"/>
    <w:rsid w:val="00227FA3"/>
    <w:rsid w:val="00230F5E"/>
    <w:rsid w:val="00232103"/>
    <w:rsid w:val="00240D2D"/>
    <w:rsid w:val="0024623B"/>
    <w:rsid w:val="00246BD5"/>
    <w:rsid w:val="0025086F"/>
    <w:rsid w:val="00253454"/>
    <w:rsid w:val="00257229"/>
    <w:rsid w:val="002606C4"/>
    <w:rsid w:val="00273155"/>
    <w:rsid w:val="0027680B"/>
    <w:rsid w:val="00282624"/>
    <w:rsid w:val="00294E97"/>
    <w:rsid w:val="0029529C"/>
    <w:rsid w:val="002A6447"/>
    <w:rsid w:val="002B2B5A"/>
    <w:rsid w:val="002B394D"/>
    <w:rsid w:val="002C30B1"/>
    <w:rsid w:val="002D082F"/>
    <w:rsid w:val="002D35FA"/>
    <w:rsid w:val="002E14E0"/>
    <w:rsid w:val="002F1FF0"/>
    <w:rsid w:val="002F42E5"/>
    <w:rsid w:val="00312C96"/>
    <w:rsid w:val="00323CC6"/>
    <w:rsid w:val="00340854"/>
    <w:rsid w:val="00342C73"/>
    <w:rsid w:val="003577DA"/>
    <w:rsid w:val="00362C5B"/>
    <w:rsid w:val="00370D9A"/>
    <w:rsid w:val="00382A81"/>
    <w:rsid w:val="00386FEF"/>
    <w:rsid w:val="003A27BB"/>
    <w:rsid w:val="003B187A"/>
    <w:rsid w:val="003B7412"/>
    <w:rsid w:val="003C2A97"/>
    <w:rsid w:val="003C50C2"/>
    <w:rsid w:val="003C66C1"/>
    <w:rsid w:val="003C6E4D"/>
    <w:rsid w:val="003D5188"/>
    <w:rsid w:val="003D634F"/>
    <w:rsid w:val="003F3BCA"/>
    <w:rsid w:val="003F5368"/>
    <w:rsid w:val="003F76E7"/>
    <w:rsid w:val="00402268"/>
    <w:rsid w:val="00411762"/>
    <w:rsid w:val="00432E4F"/>
    <w:rsid w:val="0045109E"/>
    <w:rsid w:val="00451B57"/>
    <w:rsid w:val="00461B9E"/>
    <w:rsid w:val="00465A4C"/>
    <w:rsid w:val="004666AD"/>
    <w:rsid w:val="00475D97"/>
    <w:rsid w:val="00481473"/>
    <w:rsid w:val="00484E10"/>
    <w:rsid w:val="0049601E"/>
    <w:rsid w:val="004A0BB3"/>
    <w:rsid w:val="004B1EEF"/>
    <w:rsid w:val="004B78F9"/>
    <w:rsid w:val="004C02F4"/>
    <w:rsid w:val="004C0466"/>
    <w:rsid w:val="004D1860"/>
    <w:rsid w:val="004E6812"/>
    <w:rsid w:val="004E7676"/>
    <w:rsid w:val="004F1E64"/>
    <w:rsid w:val="004F7530"/>
    <w:rsid w:val="004F78DD"/>
    <w:rsid w:val="00501909"/>
    <w:rsid w:val="005246C8"/>
    <w:rsid w:val="005254A8"/>
    <w:rsid w:val="005353F1"/>
    <w:rsid w:val="00537888"/>
    <w:rsid w:val="00542682"/>
    <w:rsid w:val="00553021"/>
    <w:rsid w:val="0055508E"/>
    <w:rsid w:val="00560C6C"/>
    <w:rsid w:val="00573784"/>
    <w:rsid w:val="005937A4"/>
    <w:rsid w:val="005A4E0A"/>
    <w:rsid w:val="005A52A9"/>
    <w:rsid w:val="005B1DBB"/>
    <w:rsid w:val="005D4AB2"/>
    <w:rsid w:val="005D4CE3"/>
    <w:rsid w:val="005D50AE"/>
    <w:rsid w:val="005D5166"/>
    <w:rsid w:val="00600410"/>
    <w:rsid w:val="00605E14"/>
    <w:rsid w:val="00610382"/>
    <w:rsid w:val="0061429F"/>
    <w:rsid w:val="006273A5"/>
    <w:rsid w:val="00636525"/>
    <w:rsid w:val="00636D9A"/>
    <w:rsid w:val="006468C4"/>
    <w:rsid w:val="006516DF"/>
    <w:rsid w:val="00657952"/>
    <w:rsid w:val="006938DC"/>
    <w:rsid w:val="00696719"/>
    <w:rsid w:val="006A4B75"/>
    <w:rsid w:val="006B0090"/>
    <w:rsid w:val="006B4F1E"/>
    <w:rsid w:val="006C3401"/>
    <w:rsid w:val="006D5AE6"/>
    <w:rsid w:val="006E3F85"/>
    <w:rsid w:val="00700C11"/>
    <w:rsid w:val="0070232A"/>
    <w:rsid w:val="00704490"/>
    <w:rsid w:val="007130BE"/>
    <w:rsid w:val="00742DCB"/>
    <w:rsid w:val="00752FF6"/>
    <w:rsid w:val="00760FFB"/>
    <w:rsid w:val="007A2691"/>
    <w:rsid w:val="007A613A"/>
    <w:rsid w:val="007C44C1"/>
    <w:rsid w:val="007E2640"/>
    <w:rsid w:val="007E2814"/>
    <w:rsid w:val="007E2CEF"/>
    <w:rsid w:val="007F36C2"/>
    <w:rsid w:val="007F5B20"/>
    <w:rsid w:val="00820B5A"/>
    <w:rsid w:val="00823341"/>
    <w:rsid w:val="008303E4"/>
    <w:rsid w:val="00833DC2"/>
    <w:rsid w:val="00837265"/>
    <w:rsid w:val="0084020A"/>
    <w:rsid w:val="008439A9"/>
    <w:rsid w:val="0084736A"/>
    <w:rsid w:val="00852302"/>
    <w:rsid w:val="008553A8"/>
    <w:rsid w:val="0086340A"/>
    <w:rsid w:val="008C0FEF"/>
    <w:rsid w:val="008C73DE"/>
    <w:rsid w:val="008D33D2"/>
    <w:rsid w:val="008D3FCC"/>
    <w:rsid w:val="008D5F42"/>
    <w:rsid w:val="008D60A6"/>
    <w:rsid w:val="008E1BCC"/>
    <w:rsid w:val="008F344F"/>
    <w:rsid w:val="008F4AA7"/>
    <w:rsid w:val="008F5EDB"/>
    <w:rsid w:val="00943CEF"/>
    <w:rsid w:val="00954C50"/>
    <w:rsid w:val="00980392"/>
    <w:rsid w:val="00983F28"/>
    <w:rsid w:val="00985671"/>
    <w:rsid w:val="009A3B51"/>
    <w:rsid w:val="009A6173"/>
    <w:rsid w:val="009B2434"/>
    <w:rsid w:val="009B7AFA"/>
    <w:rsid w:val="009C4FB9"/>
    <w:rsid w:val="009C5C72"/>
    <w:rsid w:val="009E47D1"/>
    <w:rsid w:val="009F2217"/>
    <w:rsid w:val="00A073BB"/>
    <w:rsid w:val="00A13234"/>
    <w:rsid w:val="00A17507"/>
    <w:rsid w:val="00A236A2"/>
    <w:rsid w:val="00A26B77"/>
    <w:rsid w:val="00A41030"/>
    <w:rsid w:val="00A458D7"/>
    <w:rsid w:val="00A65617"/>
    <w:rsid w:val="00A702CB"/>
    <w:rsid w:val="00A83E7D"/>
    <w:rsid w:val="00A97105"/>
    <w:rsid w:val="00AA0CFD"/>
    <w:rsid w:val="00AA1578"/>
    <w:rsid w:val="00AA5227"/>
    <w:rsid w:val="00AB1AE3"/>
    <w:rsid w:val="00AB419E"/>
    <w:rsid w:val="00AC016A"/>
    <w:rsid w:val="00AC3707"/>
    <w:rsid w:val="00AD0FB2"/>
    <w:rsid w:val="00AD114B"/>
    <w:rsid w:val="00AF100F"/>
    <w:rsid w:val="00AF1583"/>
    <w:rsid w:val="00B053E8"/>
    <w:rsid w:val="00B07368"/>
    <w:rsid w:val="00B128B9"/>
    <w:rsid w:val="00B15195"/>
    <w:rsid w:val="00B159F2"/>
    <w:rsid w:val="00B41311"/>
    <w:rsid w:val="00B51CD5"/>
    <w:rsid w:val="00B610E9"/>
    <w:rsid w:val="00B635D9"/>
    <w:rsid w:val="00B64839"/>
    <w:rsid w:val="00B6740C"/>
    <w:rsid w:val="00B73EFE"/>
    <w:rsid w:val="00B865E0"/>
    <w:rsid w:val="00B90336"/>
    <w:rsid w:val="00B97F14"/>
    <w:rsid w:val="00BD2A2D"/>
    <w:rsid w:val="00BD7646"/>
    <w:rsid w:val="00BE05D2"/>
    <w:rsid w:val="00BF45DA"/>
    <w:rsid w:val="00BF5905"/>
    <w:rsid w:val="00C123DE"/>
    <w:rsid w:val="00C17DEB"/>
    <w:rsid w:val="00C24CC9"/>
    <w:rsid w:val="00C35A82"/>
    <w:rsid w:val="00C452A8"/>
    <w:rsid w:val="00C47554"/>
    <w:rsid w:val="00C547CD"/>
    <w:rsid w:val="00C54B53"/>
    <w:rsid w:val="00C6044C"/>
    <w:rsid w:val="00C83027"/>
    <w:rsid w:val="00C835D9"/>
    <w:rsid w:val="00C92201"/>
    <w:rsid w:val="00C959FC"/>
    <w:rsid w:val="00C96DFE"/>
    <w:rsid w:val="00CA3C6F"/>
    <w:rsid w:val="00CB77DC"/>
    <w:rsid w:val="00CC1077"/>
    <w:rsid w:val="00CC2622"/>
    <w:rsid w:val="00CC6ECB"/>
    <w:rsid w:val="00CC7435"/>
    <w:rsid w:val="00CD7536"/>
    <w:rsid w:val="00CF24FD"/>
    <w:rsid w:val="00D04990"/>
    <w:rsid w:val="00D14E70"/>
    <w:rsid w:val="00D15B22"/>
    <w:rsid w:val="00D241A1"/>
    <w:rsid w:val="00D33295"/>
    <w:rsid w:val="00D42816"/>
    <w:rsid w:val="00D42E70"/>
    <w:rsid w:val="00D5235C"/>
    <w:rsid w:val="00D6588B"/>
    <w:rsid w:val="00D67A2F"/>
    <w:rsid w:val="00D71B3A"/>
    <w:rsid w:val="00D76EE3"/>
    <w:rsid w:val="00D92806"/>
    <w:rsid w:val="00DA1E3E"/>
    <w:rsid w:val="00DB61FC"/>
    <w:rsid w:val="00DB6939"/>
    <w:rsid w:val="00DC6942"/>
    <w:rsid w:val="00DC7956"/>
    <w:rsid w:val="00DD02DA"/>
    <w:rsid w:val="00DD18DC"/>
    <w:rsid w:val="00DD7271"/>
    <w:rsid w:val="00DE6F7A"/>
    <w:rsid w:val="00DE7A53"/>
    <w:rsid w:val="00DF116A"/>
    <w:rsid w:val="00DF1AA7"/>
    <w:rsid w:val="00DF2F28"/>
    <w:rsid w:val="00DF3482"/>
    <w:rsid w:val="00E01604"/>
    <w:rsid w:val="00E05686"/>
    <w:rsid w:val="00E20646"/>
    <w:rsid w:val="00E208BC"/>
    <w:rsid w:val="00E2213D"/>
    <w:rsid w:val="00E2403A"/>
    <w:rsid w:val="00E27C15"/>
    <w:rsid w:val="00E330EB"/>
    <w:rsid w:val="00E50B59"/>
    <w:rsid w:val="00E50C24"/>
    <w:rsid w:val="00E521B3"/>
    <w:rsid w:val="00E661BC"/>
    <w:rsid w:val="00E7489A"/>
    <w:rsid w:val="00E75130"/>
    <w:rsid w:val="00E82244"/>
    <w:rsid w:val="00E85ED3"/>
    <w:rsid w:val="00E935E9"/>
    <w:rsid w:val="00EA067C"/>
    <w:rsid w:val="00EA0B43"/>
    <w:rsid w:val="00EA0BFE"/>
    <w:rsid w:val="00EA578D"/>
    <w:rsid w:val="00EA6A61"/>
    <w:rsid w:val="00EA6EFA"/>
    <w:rsid w:val="00EB3B32"/>
    <w:rsid w:val="00EB6018"/>
    <w:rsid w:val="00EC6B28"/>
    <w:rsid w:val="00EE2D9E"/>
    <w:rsid w:val="00EF3978"/>
    <w:rsid w:val="00F0629C"/>
    <w:rsid w:val="00F163CF"/>
    <w:rsid w:val="00F16B93"/>
    <w:rsid w:val="00F213DD"/>
    <w:rsid w:val="00F22E43"/>
    <w:rsid w:val="00F247B3"/>
    <w:rsid w:val="00F30042"/>
    <w:rsid w:val="00F3305D"/>
    <w:rsid w:val="00F47D7A"/>
    <w:rsid w:val="00F51B05"/>
    <w:rsid w:val="00F51BE1"/>
    <w:rsid w:val="00F51D87"/>
    <w:rsid w:val="00F52F79"/>
    <w:rsid w:val="00F621A6"/>
    <w:rsid w:val="00F82012"/>
    <w:rsid w:val="00F92D3F"/>
    <w:rsid w:val="00FA0DAF"/>
    <w:rsid w:val="00FA13EC"/>
    <w:rsid w:val="00FA308A"/>
    <w:rsid w:val="00FD382E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1BC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rsid w:val="00943CE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943CEF"/>
    <w:rPr>
      <w:sz w:val="24"/>
      <w:szCs w:val="24"/>
    </w:rPr>
  </w:style>
  <w:style w:type="paragraph" w:styleId="ac">
    <w:name w:val="List Paragraph"/>
    <w:basedOn w:val="a"/>
    <w:uiPriority w:val="34"/>
    <w:qFormat/>
    <w:rsid w:val="00943CE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1BC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rsid w:val="00943CE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943CEF"/>
    <w:rPr>
      <w:sz w:val="24"/>
      <w:szCs w:val="24"/>
    </w:rPr>
  </w:style>
  <w:style w:type="paragraph" w:styleId="ac">
    <w:name w:val="List Paragraph"/>
    <w:basedOn w:val="a"/>
    <w:uiPriority w:val="34"/>
    <w:qFormat/>
    <w:rsid w:val="00943CE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5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4;&#1080;&#1088;&#1077;&#1082;&#1090;&#1086;&#1088;\Desktop\&#1055;&#1072;&#1089;&#1087;&#1086;&#1088;&#1090;-&#1082;&#1072;&#1088;&#1090;&#1099;\&#1087;&#1072;&#1089;&#1087;&#1086;&#1088;&#1090;%20&#1076;&#1086;&#1088;&#1086;&#1078;&#1085;&#1086;&#1081;%20&#1073;&#1077;&#1079;&#1086;&#1087;&#1072;&#1089;&#1085;&#1086;&#1089;&#1090;&#1080;%20(2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паспорт дорожной безопасности (2)</Template>
  <TotalTime>0</TotalTime>
  <Pages>8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Grizli777</Company>
  <LinksUpToDate>false</LinksUpToDate>
  <CharactersWithSpaces>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creator>Директор</dc:creator>
  <cp:lastModifiedBy>Дом</cp:lastModifiedBy>
  <cp:revision>2</cp:revision>
  <cp:lastPrinted>2019-03-06T09:59:00Z</cp:lastPrinted>
  <dcterms:created xsi:type="dcterms:W3CDTF">2020-10-08T17:07:00Z</dcterms:created>
  <dcterms:modified xsi:type="dcterms:W3CDTF">2020-10-08T17:07:00Z</dcterms:modified>
</cp:coreProperties>
</file>